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4395" w:type="dxa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6B3889" w:rsidTr="006B3889">
        <w:tc>
          <w:tcPr>
            <w:tcW w:w="4395" w:type="dxa"/>
          </w:tcPr>
          <w:p w:rsidR="006B3889" w:rsidRDefault="006B3889" w:rsidP="006B3889">
            <w:pPr>
              <w:rPr>
                <w:sz w:val="22"/>
                <w:szCs w:val="22"/>
              </w:rPr>
            </w:pPr>
            <w:r w:rsidRPr="00D6242D">
              <w:rPr>
                <w:sz w:val="22"/>
                <w:szCs w:val="22"/>
              </w:rPr>
              <w:t xml:space="preserve">Приложение  1 </w:t>
            </w:r>
          </w:p>
          <w:p w:rsidR="006B3889" w:rsidRDefault="006B3889" w:rsidP="006B38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 п</w:t>
            </w:r>
            <w:r w:rsidRPr="00D6242D">
              <w:rPr>
                <w:sz w:val="22"/>
                <w:szCs w:val="22"/>
              </w:rPr>
              <w:t>остановлению</w:t>
            </w:r>
            <w:r w:rsidRPr="007E6DB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а</w:t>
            </w:r>
            <w:r w:rsidRPr="00D6242D">
              <w:rPr>
                <w:sz w:val="22"/>
                <w:szCs w:val="22"/>
              </w:rPr>
              <w:t>дминистрации</w:t>
            </w:r>
          </w:p>
          <w:p w:rsidR="006B3889" w:rsidRDefault="006B3889" w:rsidP="006B38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Иркутского районного муниципального образования </w:t>
            </w:r>
          </w:p>
          <w:p w:rsidR="006B3889" w:rsidRDefault="006B3889" w:rsidP="006B3889">
            <w:pPr>
              <w:rPr>
                <w:sz w:val="20"/>
                <w:szCs w:val="20"/>
                <w:u w:val="single"/>
              </w:rPr>
            </w:pPr>
            <w:r>
              <w:rPr>
                <w:sz w:val="22"/>
                <w:szCs w:val="22"/>
              </w:rPr>
              <w:t xml:space="preserve"> «___»____________ 2022   № ____________</w:t>
            </w:r>
          </w:p>
        </w:tc>
      </w:tr>
    </w:tbl>
    <w:p w:rsidR="00C826C4" w:rsidRDefault="00C826C4" w:rsidP="00CB7932">
      <w:pPr>
        <w:rPr>
          <w:sz w:val="20"/>
          <w:szCs w:val="20"/>
          <w:u w:val="single"/>
        </w:rPr>
      </w:pPr>
    </w:p>
    <w:p w:rsidR="001E404E" w:rsidRDefault="001E404E" w:rsidP="00C826C4">
      <w:pPr>
        <w:ind w:left="1985"/>
        <w:rPr>
          <w:sz w:val="20"/>
          <w:szCs w:val="20"/>
          <w:u w:val="single"/>
        </w:rPr>
      </w:pPr>
    </w:p>
    <w:p w:rsidR="00344870" w:rsidRPr="0015073B" w:rsidRDefault="0015073B" w:rsidP="001507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СХЕМА РАСПОЛОЖЕНИЯ  ГРАНИЦ  ПУБЛИЧНОГО СЕРВИТУТА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5305EF" w:rsidTr="00D772F1">
        <w:tc>
          <w:tcPr>
            <w:tcW w:w="10206" w:type="dxa"/>
            <w:gridSpan w:val="3"/>
            <w:shd w:val="clear" w:color="auto" w:fill="auto"/>
          </w:tcPr>
          <w:p w:rsidR="00A6292B" w:rsidRPr="00FB5ADC" w:rsidRDefault="005D5C37" w:rsidP="00DD655C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 xml:space="preserve">Система координат МСК -38, зона 3  </w:t>
            </w:r>
          </w:p>
        </w:tc>
      </w:tr>
      <w:tr w:rsidR="00C826C4" w:rsidRPr="005305EF" w:rsidTr="00D772F1">
        <w:tc>
          <w:tcPr>
            <w:tcW w:w="10206" w:type="dxa"/>
            <w:gridSpan w:val="3"/>
            <w:shd w:val="clear" w:color="auto" w:fill="auto"/>
          </w:tcPr>
          <w:p w:rsidR="00C826C4" w:rsidRPr="00FB5ADC" w:rsidRDefault="005D5C37" w:rsidP="009507A0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 xml:space="preserve">Площадь  устанавливаемого публичного сервитута </w:t>
            </w:r>
            <w:r w:rsidR="008B14F5">
              <w:rPr>
                <w:sz w:val="21"/>
                <w:szCs w:val="21"/>
              </w:rPr>
              <w:t>–</w:t>
            </w:r>
            <w:r w:rsidR="009507A0">
              <w:rPr>
                <w:sz w:val="21"/>
                <w:szCs w:val="21"/>
              </w:rPr>
              <w:t>10302</w:t>
            </w:r>
            <w:r w:rsidR="009507A0" w:rsidRPr="00FB5ADC">
              <w:rPr>
                <w:sz w:val="21"/>
                <w:szCs w:val="21"/>
              </w:rPr>
              <w:t xml:space="preserve"> м</w:t>
            </w:r>
            <w:r w:rsidR="009507A0" w:rsidRPr="00FB5ADC">
              <w:rPr>
                <w:sz w:val="21"/>
                <w:szCs w:val="21"/>
                <w:vertAlign w:val="superscript"/>
              </w:rPr>
              <w:t>2</w:t>
            </w:r>
            <w:r w:rsidR="00C826C4" w:rsidRPr="00FB5ADC">
              <w:rPr>
                <w:sz w:val="21"/>
                <w:szCs w:val="21"/>
              </w:rPr>
              <w:t>м</w:t>
            </w:r>
            <w:r w:rsidR="00C826C4" w:rsidRPr="00FB5ADC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5D5C37" w:rsidRPr="005305EF" w:rsidTr="00D772F1">
        <w:tc>
          <w:tcPr>
            <w:tcW w:w="10206" w:type="dxa"/>
            <w:gridSpan w:val="3"/>
            <w:shd w:val="clear" w:color="auto" w:fill="auto"/>
          </w:tcPr>
          <w:p w:rsidR="005D5C37" w:rsidRPr="00FB5ADC" w:rsidRDefault="005D5C37" w:rsidP="003E75C4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</w:t>
            </w:r>
            <w:r w:rsidR="004561AA" w:rsidRPr="00FB5ADC">
              <w:rPr>
                <w:sz w:val="21"/>
                <w:szCs w:val="21"/>
              </w:rPr>
              <w:t xml:space="preserve">ом участке с кадастровым номером </w:t>
            </w:r>
            <w:r w:rsidR="003E75C4" w:rsidRPr="003E75C4">
              <w:rPr>
                <w:sz w:val="21"/>
                <w:szCs w:val="21"/>
              </w:rPr>
              <w:t>38:06:143519:6441</w:t>
            </w:r>
            <w:r w:rsidR="008220B9">
              <w:rPr>
                <w:sz w:val="21"/>
                <w:szCs w:val="21"/>
              </w:rPr>
              <w:t>-</w:t>
            </w:r>
            <w:r w:rsidR="003E75C4">
              <w:rPr>
                <w:sz w:val="21"/>
                <w:szCs w:val="21"/>
              </w:rPr>
              <w:t xml:space="preserve">184 </w:t>
            </w:r>
            <w:r w:rsidRPr="00FB5ADC">
              <w:rPr>
                <w:sz w:val="21"/>
                <w:szCs w:val="21"/>
              </w:rPr>
              <w:t>м</w:t>
            </w:r>
            <w:proofErr w:type="gramStart"/>
            <w:r w:rsidRPr="00FB5ADC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3E75C4" w:rsidRPr="005305EF" w:rsidTr="00D772F1">
        <w:tc>
          <w:tcPr>
            <w:tcW w:w="10206" w:type="dxa"/>
            <w:gridSpan w:val="3"/>
            <w:shd w:val="clear" w:color="auto" w:fill="auto"/>
          </w:tcPr>
          <w:p w:rsidR="003E75C4" w:rsidRPr="00FB5ADC" w:rsidRDefault="003E75C4" w:rsidP="003E75C4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 w:rsidRPr="003E75C4">
              <w:rPr>
                <w:sz w:val="21"/>
                <w:szCs w:val="21"/>
              </w:rPr>
              <w:t xml:space="preserve"> 38:06:143519:6462</w:t>
            </w:r>
            <w:r>
              <w:rPr>
                <w:sz w:val="21"/>
                <w:szCs w:val="21"/>
              </w:rPr>
              <w:t>-1099</w:t>
            </w:r>
            <w:r w:rsidRPr="00FB5ADC">
              <w:rPr>
                <w:sz w:val="21"/>
                <w:szCs w:val="21"/>
              </w:rPr>
              <w:t>м</w:t>
            </w:r>
            <w:r w:rsidRPr="00FB5ADC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3E75C4" w:rsidRPr="005305EF" w:rsidTr="00D772F1">
        <w:tc>
          <w:tcPr>
            <w:tcW w:w="10206" w:type="dxa"/>
            <w:gridSpan w:val="3"/>
            <w:shd w:val="clear" w:color="auto" w:fill="auto"/>
          </w:tcPr>
          <w:p w:rsidR="003E75C4" w:rsidRPr="00FB5ADC" w:rsidRDefault="00AC3876" w:rsidP="003E75C4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Pr="00AC3876">
              <w:rPr>
                <w:sz w:val="21"/>
                <w:szCs w:val="21"/>
              </w:rPr>
              <w:t>38:00:000000:312</w:t>
            </w:r>
            <w:r>
              <w:rPr>
                <w:sz w:val="21"/>
                <w:szCs w:val="21"/>
              </w:rPr>
              <w:t xml:space="preserve"> - 2925</w:t>
            </w:r>
            <w:r w:rsidRPr="00FB5ADC">
              <w:rPr>
                <w:sz w:val="21"/>
                <w:szCs w:val="21"/>
              </w:rPr>
              <w:t>м</w:t>
            </w:r>
            <w:r w:rsidRPr="00FB5ADC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AC3876" w:rsidRPr="005305EF" w:rsidTr="00D772F1">
        <w:tc>
          <w:tcPr>
            <w:tcW w:w="10206" w:type="dxa"/>
            <w:gridSpan w:val="3"/>
            <w:shd w:val="clear" w:color="auto" w:fill="auto"/>
          </w:tcPr>
          <w:p w:rsidR="00AC3876" w:rsidRPr="00FE2A71" w:rsidRDefault="00AC3876" w:rsidP="003E75C4">
            <w:pPr>
              <w:rPr>
                <w:sz w:val="21"/>
                <w:szCs w:val="21"/>
              </w:rPr>
            </w:pPr>
            <w:r w:rsidRPr="00FE2A71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 38:06:143519:12355</w:t>
            </w:r>
            <w:r w:rsidR="00020B94" w:rsidRPr="00FE2A71">
              <w:rPr>
                <w:sz w:val="21"/>
                <w:szCs w:val="21"/>
              </w:rPr>
              <w:t xml:space="preserve"> </w:t>
            </w:r>
            <w:r w:rsidR="00FE2A71">
              <w:rPr>
                <w:sz w:val="21"/>
                <w:szCs w:val="21"/>
              </w:rPr>
              <w:t>-</w:t>
            </w:r>
            <w:r w:rsidR="009264FB" w:rsidRPr="00FE2A71">
              <w:rPr>
                <w:sz w:val="21"/>
                <w:szCs w:val="21"/>
              </w:rPr>
              <w:t>14</w:t>
            </w:r>
            <w:r w:rsidR="00FE2A71" w:rsidRPr="00FB5ADC">
              <w:rPr>
                <w:sz w:val="21"/>
                <w:szCs w:val="21"/>
              </w:rPr>
              <w:t xml:space="preserve"> м</w:t>
            </w:r>
            <w:proofErr w:type="gramStart"/>
            <w:r w:rsidR="00FE2A71" w:rsidRPr="00FB5ADC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20B94" w:rsidRPr="005305EF" w:rsidTr="00D772F1">
        <w:tc>
          <w:tcPr>
            <w:tcW w:w="10206" w:type="dxa"/>
            <w:gridSpan w:val="3"/>
            <w:shd w:val="clear" w:color="auto" w:fill="auto"/>
          </w:tcPr>
          <w:p w:rsidR="00020B94" w:rsidRPr="00020B94" w:rsidRDefault="00020B94" w:rsidP="003E75C4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 w:rsidRPr="00020B94">
              <w:rPr>
                <w:sz w:val="21"/>
                <w:szCs w:val="21"/>
              </w:rPr>
              <w:t xml:space="preserve"> 38:06:143519:2841</w:t>
            </w:r>
            <w:r>
              <w:rPr>
                <w:sz w:val="21"/>
                <w:szCs w:val="21"/>
              </w:rPr>
              <w:t>- 1119</w:t>
            </w:r>
            <w:r w:rsidRPr="00FB5ADC">
              <w:rPr>
                <w:sz w:val="21"/>
                <w:szCs w:val="21"/>
              </w:rPr>
              <w:t>м</w:t>
            </w:r>
            <w:r w:rsidRPr="00FB5ADC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020B94" w:rsidRPr="005305EF" w:rsidTr="00D772F1">
        <w:tc>
          <w:tcPr>
            <w:tcW w:w="10206" w:type="dxa"/>
            <w:gridSpan w:val="3"/>
            <w:shd w:val="clear" w:color="auto" w:fill="auto"/>
          </w:tcPr>
          <w:p w:rsidR="00020B94" w:rsidRPr="00FB5ADC" w:rsidRDefault="00020B94" w:rsidP="003E75C4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 w:rsidRPr="00020B94">
              <w:rPr>
                <w:sz w:val="21"/>
                <w:szCs w:val="21"/>
              </w:rPr>
              <w:t xml:space="preserve"> 38:06:143607:310</w:t>
            </w:r>
            <w:r>
              <w:rPr>
                <w:sz w:val="21"/>
                <w:szCs w:val="21"/>
              </w:rPr>
              <w:t xml:space="preserve"> -79</w:t>
            </w:r>
            <w:r w:rsidRPr="00FB5ADC">
              <w:rPr>
                <w:sz w:val="21"/>
                <w:szCs w:val="21"/>
              </w:rPr>
              <w:t xml:space="preserve"> м</w:t>
            </w:r>
            <w:proofErr w:type="gramStart"/>
            <w:r w:rsidRPr="00FB5ADC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020B94" w:rsidRPr="005305EF" w:rsidTr="00D772F1">
        <w:tc>
          <w:tcPr>
            <w:tcW w:w="10206" w:type="dxa"/>
            <w:gridSpan w:val="3"/>
            <w:shd w:val="clear" w:color="auto" w:fill="auto"/>
          </w:tcPr>
          <w:p w:rsidR="00020B94" w:rsidRPr="00FB5ADC" w:rsidRDefault="00020B94" w:rsidP="003E75C4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 w:rsidR="008C7844">
              <w:t xml:space="preserve"> </w:t>
            </w:r>
            <w:r w:rsidR="00AE6676" w:rsidRPr="00AE6676">
              <w:rPr>
                <w:sz w:val="21"/>
                <w:szCs w:val="21"/>
              </w:rPr>
              <w:t>38:06:000000:5790</w:t>
            </w:r>
            <w:r w:rsidR="00AE6676">
              <w:rPr>
                <w:sz w:val="21"/>
                <w:szCs w:val="21"/>
              </w:rPr>
              <w:t xml:space="preserve"> - </w:t>
            </w:r>
            <w:r w:rsidR="008C7844">
              <w:rPr>
                <w:sz w:val="21"/>
                <w:szCs w:val="21"/>
              </w:rPr>
              <w:t>2602</w:t>
            </w:r>
            <w:r w:rsidR="008C7844" w:rsidRPr="00FB5ADC">
              <w:rPr>
                <w:sz w:val="21"/>
                <w:szCs w:val="21"/>
              </w:rPr>
              <w:t xml:space="preserve"> м</w:t>
            </w:r>
            <w:proofErr w:type="gramStart"/>
            <w:r w:rsidR="008C7844" w:rsidRPr="00FB5ADC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8C7844" w:rsidRPr="005305EF" w:rsidTr="00D772F1">
        <w:tc>
          <w:tcPr>
            <w:tcW w:w="10206" w:type="dxa"/>
            <w:gridSpan w:val="3"/>
            <w:shd w:val="clear" w:color="auto" w:fill="auto"/>
          </w:tcPr>
          <w:p w:rsidR="008C7844" w:rsidRPr="00FB5ADC" w:rsidRDefault="008C7844" w:rsidP="003E75C4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t xml:space="preserve"> </w:t>
            </w:r>
            <w:r w:rsidRPr="008C7844">
              <w:rPr>
                <w:sz w:val="21"/>
                <w:szCs w:val="21"/>
              </w:rPr>
              <w:t>38:06:143607:153</w:t>
            </w:r>
            <w:r>
              <w:rPr>
                <w:sz w:val="21"/>
                <w:szCs w:val="21"/>
              </w:rPr>
              <w:t xml:space="preserve"> - 25</w:t>
            </w:r>
            <w:r w:rsidRPr="00FB5ADC">
              <w:rPr>
                <w:sz w:val="21"/>
                <w:szCs w:val="21"/>
              </w:rPr>
              <w:t>м</w:t>
            </w:r>
            <w:r w:rsidRPr="00FB5ADC">
              <w:rPr>
                <w:sz w:val="21"/>
                <w:szCs w:val="21"/>
                <w:vertAlign w:val="superscript"/>
              </w:rPr>
              <w:t>2</w:t>
            </w:r>
          </w:p>
        </w:tc>
      </w:tr>
      <w:tr w:rsidR="008C7844" w:rsidRPr="005305EF" w:rsidTr="00D772F1">
        <w:tc>
          <w:tcPr>
            <w:tcW w:w="10206" w:type="dxa"/>
            <w:gridSpan w:val="3"/>
            <w:shd w:val="clear" w:color="auto" w:fill="auto"/>
          </w:tcPr>
          <w:p w:rsidR="008C7844" w:rsidRPr="00FB5ADC" w:rsidRDefault="008C7844" w:rsidP="003E75C4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Pr="008C7844">
              <w:rPr>
                <w:sz w:val="21"/>
                <w:szCs w:val="21"/>
              </w:rPr>
              <w:t>38:06:143606:262</w:t>
            </w:r>
            <w:r>
              <w:rPr>
                <w:sz w:val="21"/>
                <w:szCs w:val="21"/>
              </w:rPr>
              <w:t xml:space="preserve"> - </w:t>
            </w:r>
            <w:r w:rsidR="0069704A">
              <w:rPr>
                <w:sz w:val="21"/>
                <w:szCs w:val="21"/>
              </w:rPr>
              <w:t>213</w:t>
            </w:r>
            <w:r w:rsidR="0069704A" w:rsidRPr="00FB5ADC">
              <w:rPr>
                <w:sz w:val="21"/>
                <w:szCs w:val="21"/>
              </w:rPr>
              <w:t xml:space="preserve"> м</w:t>
            </w:r>
            <w:proofErr w:type="gramStart"/>
            <w:r w:rsidR="0069704A" w:rsidRPr="00FB5ADC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69704A" w:rsidRPr="005305EF" w:rsidTr="00D772F1">
        <w:tc>
          <w:tcPr>
            <w:tcW w:w="10206" w:type="dxa"/>
            <w:gridSpan w:val="3"/>
            <w:shd w:val="clear" w:color="auto" w:fill="auto"/>
          </w:tcPr>
          <w:p w:rsidR="0069704A" w:rsidRPr="00FB5ADC" w:rsidRDefault="00AB5452" w:rsidP="00412394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="00412394" w:rsidRPr="00412394">
              <w:rPr>
                <w:sz w:val="21"/>
                <w:szCs w:val="21"/>
              </w:rPr>
              <w:t>38:06:143706:421</w:t>
            </w:r>
            <w:r>
              <w:rPr>
                <w:sz w:val="21"/>
                <w:szCs w:val="21"/>
              </w:rPr>
              <w:t xml:space="preserve"> - 17</w:t>
            </w:r>
            <w:r w:rsidRPr="00FB5ADC">
              <w:rPr>
                <w:sz w:val="21"/>
                <w:szCs w:val="21"/>
              </w:rPr>
              <w:t xml:space="preserve"> м</w:t>
            </w:r>
            <w:proofErr w:type="gramStart"/>
            <w:r w:rsidRPr="00FB5ADC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AB5452" w:rsidRPr="005305EF" w:rsidTr="00D772F1">
        <w:tc>
          <w:tcPr>
            <w:tcW w:w="10206" w:type="dxa"/>
            <w:gridSpan w:val="3"/>
            <w:shd w:val="clear" w:color="auto" w:fill="auto"/>
          </w:tcPr>
          <w:p w:rsidR="00AB5452" w:rsidRPr="00FB5ADC" w:rsidRDefault="00AB5452" w:rsidP="00AB5452">
            <w:pPr>
              <w:rPr>
                <w:sz w:val="21"/>
                <w:szCs w:val="21"/>
              </w:rPr>
            </w:pPr>
            <w:r w:rsidRPr="00FB5ADC">
              <w:rPr>
                <w:sz w:val="21"/>
                <w:szCs w:val="21"/>
              </w:rPr>
              <w:t>Публичный сервитут испрашивается на земельном участке с кадастровым номером</w:t>
            </w:r>
            <w:r>
              <w:rPr>
                <w:sz w:val="21"/>
                <w:szCs w:val="21"/>
              </w:rPr>
              <w:t xml:space="preserve"> </w:t>
            </w:r>
            <w:r w:rsidRPr="00AB5452">
              <w:rPr>
                <w:sz w:val="21"/>
                <w:szCs w:val="21"/>
              </w:rPr>
              <w:t>38:06:143706:124</w:t>
            </w:r>
            <w:r>
              <w:rPr>
                <w:sz w:val="21"/>
                <w:szCs w:val="21"/>
              </w:rPr>
              <w:t xml:space="preserve"> -27</w:t>
            </w:r>
            <w:r w:rsidRPr="00FB5ADC">
              <w:rPr>
                <w:sz w:val="21"/>
                <w:szCs w:val="21"/>
              </w:rPr>
              <w:t xml:space="preserve"> м</w:t>
            </w:r>
            <w:proofErr w:type="gramStart"/>
            <w:r w:rsidRPr="00FB5ADC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526904" w:rsidRPr="005305EF" w:rsidTr="00D772F1">
        <w:tc>
          <w:tcPr>
            <w:tcW w:w="10206" w:type="dxa"/>
            <w:gridSpan w:val="3"/>
            <w:shd w:val="clear" w:color="auto" w:fill="auto"/>
          </w:tcPr>
          <w:p w:rsidR="00526904" w:rsidRPr="00FB5ADC" w:rsidRDefault="00526904" w:rsidP="00AB5452">
            <w:pPr>
              <w:rPr>
                <w:sz w:val="21"/>
                <w:szCs w:val="21"/>
              </w:rPr>
            </w:pPr>
            <w:r w:rsidRPr="007045F2">
              <w:rPr>
                <w:sz w:val="21"/>
                <w:szCs w:val="21"/>
              </w:rPr>
              <w:t>Публичный сервитут испрашивается</w:t>
            </w:r>
            <w:r>
              <w:rPr>
                <w:sz w:val="21"/>
                <w:szCs w:val="21"/>
              </w:rPr>
              <w:t xml:space="preserve"> на землях государственная собственность,</w:t>
            </w:r>
            <w:r w:rsidR="008B14F5">
              <w:rPr>
                <w:sz w:val="21"/>
                <w:szCs w:val="21"/>
              </w:rPr>
              <w:t xml:space="preserve"> </w:t>
            </w:r>
            <w:r w:rsidR="009851C6">
              <w:rPr>
                <w:sz w:val="21"/>
                <w:szCs w:val="21"/>
              </w:rPr>
              <w:t>на которые не разгра</w:t>
            </w:r>
            <w:r w:rsidR="002A638E">
              <w:rPr>
                <w:sz w:val="21"/>
                <w:szCs w:val="21"/>
              </w:rPr>
              <w:t>ничена</w:t>
            </w:r>
            <w:r w:rsidR="009264FB">
              <w:rPr>
                <w:sz w:val="21"/>
                <w:szCs w:val="21"/>
              </w:rPr>
              <w:t xml:space="preserve"> – 1998</w:t>
            </w:r>
            <w:r w:rsidR="009851C6">
              <w:rPr>
                <w:sz w:val="21"/>
                <w:szCs w:val="21"/>
              </w:rPr>
              <w:t xml:space="preserve"> </w:t>
            </w:r>
            <w:r w:rsidRPr="00FB5ADC">
              <w:rPr>
                <w:sz w:val="21"/>
                <w:szCs w:val="21"/>
              </w:rPr>
              <w:t>м</w:t>
            </w:r>
            <w:proofErr w:type="gramStart"/>
            <w:r w:rsidRPr="00FB5ADC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</w:tr>
      <w:tr w:rsidR="00D772F1" w:rsidRPr="005305EF" w:rsidTr="00D772F1">
        <w:tc>
          <w:tcPr>
            <w:tcW w:w="2802" w:type="dxa"/>
            <w:vMerge w:val="restart"/>
            <w:shd w:val="clear" w:color="auto" w:fill="auto"/>
            <w:vAlign w:val="center"/>
          </w:tcPr>
          <w:p w:rsidR="00D772F1" w:rsidRPr="005305EF" w:rsidRDefault="00D772F1" w:rsidP="00C826C4">
            <w:pPr>
              <w:jc w:val="center"/>
              <w:rPr>
                <w:sz w:val="20"/>
                <w:szCs w:val="20"/>
              </w:rPr>
            </w:pPr>
            <w:r w:rsidRPr="005305E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D772F1" w:rsidRPr="005305EF" w:rsidRDefault="00D772F1" w:rsidP="00C826C4">
            <w:pPr>
              <w:jc w:val="center"/>
              <w:rPr>
                <w:sz w:val="20"/>
                <w:szCs w:val="20"/>
                <w:lang w:val="en-US"/>
              </w:rPr>
            </w:pPr>
            <w:r w:rsidRPr="005305EF">
              <w:rPr>
                <w:sz w:val="20"/>
                <w:szCs w:val="20"/>
              </w:rPr>
              <w:t xml:space="preserve">Координаты, </w:t>
            </w:r>
            <w:proofErr w:type="gramStart"/>
            <w:r w:rsidRPr="005305EF">
              <w:rPr>
                <w:sz w:val="20"/>
                <w:szCs w:val="20"/>
              </w:rPr>
              <w:t>м</w:t>
            </w:r>
            <w:proofErr w:type="gramEnd"/>
          </w:p>
        </w:tc>
      </w:tr>
      <w:tr w:rsidR="00D772F1" w:rsidRPr="005305EF" w:rsidTr="00D772F1">
        <w:tc>
          <w:tcPr>
            <w:tcW w:w="2802" w:type="dxa"/>
            <w:vMerge/>
            <w:shd w:val="clear" w:color="auto" w:fill="auto"/>
            <w:vAlign w:val="center"/>
          </w:tcPr>
          <w:p w:rsidR="00D772F1" w:rsidRPr="005305EF" w:rsidRDefault="00D772F1" w:rsidP="00C826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D772F1" w:rsidRPr="005305EF" w:rsidRDefault="00D772F1" w:rsidP="008B4695">
            <w:pPr>
              <w:jc w:val="center"/>
              <w:rPr>
                <w:sz w:val="20"/>
                <w:szCs w:val="20"/>
              </w:rPr>
            </w:pPr>
            <w:r w:rsidRPr="005305EF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D772F1" w:rsidRPr="005305EF" w:rsidRDefault="00D772F1" w:rsidP="008B4695">
            <w:pPr>
              <w:jc w:val="center"/>
              <w:rPr>
                <w:sz w:val="20"/>
                <w:szCs w:val="20"/>
                <w:lang w:val="en-US"/>
              </w:rPr>
            </w:pPr>
            <w:r w:rsidRPr="005305EF">
              <w:rPr>
                <w:sz w:val="20"/>
                <w:szCs w:val="20"/>
                <w:lang w:val="en-US"/>
              </w:rPr>
              <w:t>Y</w:t>
            </w:r>
          </w:p>
        </w:tc>
      </w:tr>
      <w:tr w:rsidR="0038624B" w:rsidRPr="005305EF" w:rsidTr="00D772F1">
        <w:tc>
          <w:tcPr>
            <w:tcW w:w="2802" w:type="dxa"/>
            <w:shd w:val="clear" w:color="auto" w:fill="auto"/>
            <w:vAlign w:val="center"/>
          </w:tcPr>
          <w:p w:rsidR="0038624B" w:rsidRPr="005305EF" w:rsidRDefault="0038624B" w:rsidP="00C826C4">
            <w:pPr>
              <w:jc w:val="center"/>
              <w:rPr>
                <w:sz w:val="20"/>
                <w:szCs w:val="20"/>
              </w:rPr>
            </w:pPr>
            <w:r w:rsidRPr="005305EF">
              <w:rPr>
                <w:sz w:val="20"/>
                <w:szCs w:val="20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624B" w:rsidRPr="005305EF" w:rsidRDefault="0038624B" w:rsidP="00C826C4">
            <w:pPr>
              <w:jc w:val="center"/>
              <w:rPr>
                <w:sz w:val="20"/>
                <w:szCs w:val="20"/>
              </w:rPr>
            </w:pPr>
            <w:r w:rsidRPr="005305EF">
              <w:rPr>
                <w:sz w:val="20"/>
                <w:szCs w:val="20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38624B" w:rsidRPr="005305EF" w:rsidRDefault="0038624B" w:rsidP="00C826C4">
            <w:pPr>
              <w:jc w:val="center"/>
              <w:rPr>
                <w:sz w:val="20"/>
                <w:szCs w:val="20"/>
              </w:rPr>
            </w:pPr>
            <w:r w:rsidRPr="005305EF">
              <w:rPr>
                <w:sz w:val="20"/>
                <w:szCs w:val="20"/>
              </w:rPr>
              <w:t>3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5305EF"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378539.95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3346734.74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5305EF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378541.57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3346736.64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378524.73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3346751.06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5305EF">
              <w:rPr>
                <w:color w:val="000000"/>
                <w:sz w:val="20"/>
                <w:szCs w:val="20"/>
              </w:rPr>
              <w:t>4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378497.22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3346719.36</w:t>
            </w:r>
          </w:p>
        </w:tc>
      </w:tr>
      <w:tr w:rsidR="00D84535" w:rsidRPr="005305EF" w:rsidTr="00D84535">
        <w:trPr>
          <w:trHeight w:val="113"/>
        </w:trPr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378487.59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3346719.86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5305EF">
              <w:rPr>
                <w:color w:val="000000"/>
                <w:sz w:val="20"/>
                <w:szCs w:val="20"/>
              </w:rPr>
              <w:t>6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378464.56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3346693.37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5305EF">
              <w:rPr>
                <w:color w:val="000000"/>
                <w:sz w:val="20"/>
                <w:szCs w:val="20"/>
              </w:rPr>
              <w:t>7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378428.61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3346724.20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378424.20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3346724.99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</w:t>
            </w:r>
            <w:proofErr w:type="gramStart"/>
            <w:r w:rsidRPr="005305EF">
              <w:rPr>
                <w:color w:val="000000"/>
                <w:sz w:val="20"/>
                <w:szCs w:val="20"/>
              </w:rPr>
              <w:t>9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378417.26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3346734.05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378317.51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3346819.24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378298.50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3346835.35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378185.43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3346931.61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378175.00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3346942.37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378166.71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3346949.52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378150.92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3346969.04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378138.16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3346980.79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378073.02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3347033.42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378021.05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3347077.94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377940.87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3347145.25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377924.42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3347158.33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377889.85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3347186.44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5928A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377865.00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3347206.82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4561AA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377852.47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3347216.95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4561AA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377718.97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3347331.30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4561AA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377703.11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3347350.79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4561AA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377125.39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3347846.00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4561AA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377023.19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3347932.14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376927.54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3348018.41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376846.39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3348086.90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376832.07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3348097.82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376824.96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3348105.85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376808.26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3348120.34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376557.42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3348682.83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376550.37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3348693.87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376541.19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3348697.37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376480.14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3348671.78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</w:t>
            </w:r>
            <w:r w:rsidRPr="005305E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376414.38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3348648.20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376355.84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3348633.51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376241.13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3348603.68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376171.70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3348583.33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376137.21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3348569.05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376099.12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3348544.43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r w:rsidRPr="005305EF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376074.86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3348521.96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376054.46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3348499.15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376039.14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3348479.35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н46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376038.90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3348479.54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н47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376026.59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3348463.78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н48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376029.19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3348461.74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376024.62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3348462.36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376020.29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3348456.73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376006.42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3348432.98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375992.85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3348408.86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375973.53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3348377.98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375956.00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3348354.45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375926.45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3348319.88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375907.76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3348301.20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375855.97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3348254.21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375843.98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3348241.63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н59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375826.45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3348226.30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375807.95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3348209.76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375763.73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3348172.39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375749.32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3348160.83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375720.17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3348138.87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375695.86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3348124.69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375682.55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3348117.76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375634.65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3348095.99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375628.95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3348093.74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375622.42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3348103.41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н69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375615.74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3348110.09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375611.39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3348111.31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375605.95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3348116.38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375604.58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3348114.91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375610.38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3348109.51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375614.69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3348108.30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375620.87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3348102.13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375627.11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3348092.90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375598.01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3348081.21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375587.52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3348077.10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н79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375588.94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3348073.59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375590.79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3348074.34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375590.13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3348075.97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375597.50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3348078.86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375598.43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3348073.19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375598.23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3348073.01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375599.53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3348071.50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375600.59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3348072.41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375599.42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3348079.51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375629.02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3348091.40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н89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375635.51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3348093.96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375683.51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3348115.78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375696.92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3348122.77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375721.39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3348137.04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375750.67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3348159.09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375765.11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3348170.67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375809.39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3348208.10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375827.90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3348224.65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375845.45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3348239.99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375857.47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3348252.60</w:t>
            </w:r>
          </w:p>
        </w:tc>
      </w:tr>
      <w:tr w:rsidR="00D84535" w:rsidRPr="005305EF" w:rsidTr="009A7E6E">
        <w:tc>
          <w:tcPr>
            <w:tcW w:w="2802" w:type="dxa"/>
            <w:shd w:val="clear" w:color="auto" w:fill="auto"/>
            <w:vAlign w:val="bottom"/>
          </w:tcPr>
          <w:p w:rsidR="00D84535" w:rsidRPr="005305EF" w:rsidRDefault="00D84535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н99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375909.29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D84535" w:rsidRPr="00FE2A71" w:rsidRDefault="00D84535" w:rsidP="00D84535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3348299.62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375928.06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3348318.39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lastRenderedPageBreak/>
              <w:t>н101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375957.72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3348353.07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9A7E6E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375975.35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3348376.74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375994.74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3348407.74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376008.34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3348431.90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376022.11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3348455.50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376025.59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3348460.01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376032.64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3348459.05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376036.44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3348456.08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376048.75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3348471.84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376041.08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3348477.83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376056.39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3348497.54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376076.65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3348520.20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376100.66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3348542.45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376138.37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3348566.83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376172.54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3348580.97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376241.79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3348601.27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376356.45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3348631.09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376415.11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3348645.80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376481.04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3348669.45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376541.23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3348694.68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376548.70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3348691.83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376555.21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3348681.64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376806.20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3348118.81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376823.20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3348104.07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376830.36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3348095.98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376844.83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3348084.95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376925.89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3348016.52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377021.55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3347930.25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377123.76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3347844.10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377701.31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3347349.03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377717.17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3347329.55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377768.90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3347286.28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377782.44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3347274.54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377790.55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3347267.52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377823.47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3347238.99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377854.93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3347211.71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377863.42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3347204.88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377888.27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3347184.50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377922.86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3347156.37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377939.29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3347143.31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378019.42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3347076.05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378071.42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3347031.50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378136.54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3346978.88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378149.09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3346967.33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378164.91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3346947.77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378173.29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3346940.55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378183.64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3346929.87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378296.88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3346833.44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378315.95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3346817.28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н150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378415.43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3346732.32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н151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378422.80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3346722.70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н152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378427.51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3346721.85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 w:rsidRPr="005305EF">
              <w:rPr>
                <w:color w:val="000000"/>
                <w:sz w:val="20"/>
                <w:szCs w:val="20"/>
              </w:rPr>
              <w:t>н153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378465.02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3346690.08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Pr="005305EF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378488.68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3346717.30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378498.31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3346716.80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н156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378524.99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3346747.54</w:t>
            </w:r>
          </w:p>
        </w:tc>
      </w:tr>
      <w:tr w:rsidR="00C0762A" w:rsidRPr="005305EF" w:rsidTr="009A7E6E">
        <w:tc>
          <w:tcPr>
            <w:tcW w:w="2802" w:type="dxa"/>
            <w:shd w:val="clear" w:color="auto" w:fill="auto"/>
            <w:vAlign w:val="bottom"/>
          </w:tcPr>
          <w:p w:rsidR="00C0762A" w:rsidRDefault="00C0762A" w:rsidP="00860DE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</w:t>
            </w:r>
            <w:proofErr w:type="gramStart"/>
            <w:r>
              <w:rPr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71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378539.95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C0762A" w:rsidRPr="00FE2A71" w:rsidRDefault="00C0762A" w:rsidP="00C0762A">
            <w:pPr>
              <w:jc w:val="center"/>
              <w:rPr>
                <w:color w:val="000000"/>
                <w:sz w:val="20"/>
                <w:szCs w:val="20"/>
              </w:rPr>
            </w:pPr>
            <w:r w:rsidRPr="00FE2A71">
              <w:rPr>
                <w:color w:val="000000"/>
                <w:sz w:val="20"/>
                <w:szCs w:val="20"/>
              </w:rPr>
              <w:t>3346734.74</w:t>
            </w:r>
          </w:p>
        </w:tc>
      </w:tr>
    </w:tbl>
    <w:p w:rsidR="00FE2A71" w:rsidRDefault="00FE2A71" w:rsidP="002E69BF">
      <w:pPr>
        <w:rPr>
          <w:noProof/>
          <w:sz w:val="8"/>
          <w:szCs w:val="8"/>
        </w:rPr>
      </w:pPr>
    </w:p>
    <w:p w:rsidR="00C0762A" w:rsidRDefault="00C0762A" w:rsidP="002E69BF">
      <w:pPr>
        <w:rPr>
          <w:noProof/>
          <w:sz w:val="8"/>
          <w:szCs w:val="8"/>
        </w:rPr>
      </w:pPr>
    </w:p>
    <w:p w:rsidR="001C2F42" w:rsidRDefault="001C2F42" w:rsidP="002E69BF">
      <w:pPr>
        <w:rPr>
          <w:noProof/>
          <w:sz w:val="8"/>
          <w:szCs w:val="8"/>
        </w:rPr>
      </w:pPr>
    </w:p>
    <w:tbl>
      <w:tblPr>
        <w:tblpPr w:leftFromText="180" w:rightFromText="180" w:vertAnchor="text" w:horzAnchor="margin" w:tblpY="-55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9A48EA" w:rsidRPr="00F119DE" w:rsidTr="009A48EA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F119DE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F119DE">
              <w:rPr>
                <w:sz w:val="21"/>
                <w:szCs w:val="21"/>
              </w:rPr>
              <w:t>Площадь, кв.м.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F119DE" w:rsidRDefault="009A48EA" w:rsidP="009A48E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F119DE">
              <w:rPr>
                <w:sz w:val="21"/>
                <w:szCs w:val="21"/>
              </w:rPr>
              <w:t>Цель установления публичного сервитута</w:t>
            </w:r>
          </w:p>
        </w:tc>
      </w:tr>
      <w:tr w:rsidR="009A48EA" w:rsidRPr="00F119DE" w:rsidTr="009A48EA">
        <w:trPr>
          <w:trHeight w:val="6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F119DE" w:rsidRDefault="009507A0" w:rsidP="004561AA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10302</w:t>
            </w:r>
            <w:r w:rsidR="009851C6" w:rsidRPr="00FB5ADC">
              <w:rPr>
                <w:sz w:val="21"/>
                <w:szCs w:val="21"/>
              </w:rPr>
              <w:t xml:space="preserve"> м</w:t>
            </w:r>
            <w:proofErr w:type="gramStart"/>
            <w:r w:rsidR="009851C6" w:rsidRPr="00FB5ADC">
              <w:rPr>
                <w:sz w:val="21"/>
                <w:szCs w:val="21"/>
                <w:vertAlign w:val="superscript"/>
              </w:rPr>
              <w:t>2</w:t>
            </w:r>
            <w:proofErr w:type="gramEnd"/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8EA" w:rsidRPr="00F119DE" w:rsidRDefault="009A48EA" w:rsidP="009507A0">
            <w:pPr>
              <w:tabs>
                <w:tab w:val="left" w:pos="16860"/>
              </w:tabs>
              <w:jc w:val="center"/>
              <w:rPr>
                <w:sz w:val="21"/>
                <w:szCs w:val="21"/>
              </w:rPr>
            </w:pPr>
            <w:r w:rsidRPr="00F119DE">
              <w:rPr>
                <w:sz w:val="21"/>
                <w:szCs w:val="21"/>
              </w:rPr>
              <w:t>Для размещения объек</w:t>
            </w:r>
            <w:r w:rsidR="00004592" w:rsidRPr="00F119DE">
              <w:rPr>
                <w:sz w:val="21"/>
                <w:szCs w:val="21"/>
              </w:rPr>
              <w:t xml:space="preserve">та электросетевого хозяйства: </w:t>
            </w:r>
            <w:r w:rsidR="004561AA" w:rsidRPr="004561AA">
              <w:rPr>
                <w:sz w:val="21"/>
                <w:szCs w:val="21"/>
              </w:rPr>
              <w:t>«</w:t>
            </w:r>
            <w:r w:rsidR="009507A0" w:rsidRPr="009507A0">
              <w:rPr>
                <w:sz w:val="21"/>
                <w:szCs w:val="21"/>
              </w:rPr>
              <w:t>Строительство РП 10 кВ Авиатор с КЛ 10 кВ и</w:t>
            </w:r>
            <w:r w:rsidR="009507A0">
              <w:rPr>
                <w:sz w:val="21"/>
                <w:szCs w:val="21"/>
              </w:rPr>
              <w:t xml:space="preserve"> </w:t>
            </w:r>
            <w:r w:rsidR="009507A0" w:rsidRPr="009507A0">
              <w:rPr>
                <w:sz w:val="21"/>
                <w:szCs w:val="21"/>
              </w:rPr>
              <w:t>линейными ответвлениями ЛЭП 10 кВ вблизи СНТ</w:t>
            </w:r>
            <w:r w:rsidR="009507A0">
              <w:rPr>
                <w:sz w:val="21"/>
                <w:szCs w:val="21"/>
              </w:rPr>
              <w:t xml:space="preserve"> Авиатор (РП-10 кВ 1шт, </w:t>
            </w:r>
            <w:r w:rsidR="009507A0" w:rsidRPr="009507A0">
              <w:rPr>
                <w:sz w:val="21"/>
                <w:szCs w:val="21"/>
              </w:rPr>
              <w:t>КЛ-10 кВ протяженностью</w:t>
            </w:r>
            <w:r w:rsidR="009507A0">
              <w:rPr>
                <w:sz w:val="21"/>
                <w:szCs w:val="21"/>
              </w:rPr>
              <w:t xml:space="preserve"> </w:t>
            </w:r>
            <w:r w:rsidR="009507A0" w:rsidRPr="009507A0">
              <w:rPr>
                <w:sz w:val="21"/>
                <w:szCs w:val="21"/>
              </w:rPr>
              <w:t>3,6 км, ВЛ-10 кВ протяженностью 0,6 км.)</w:t>
            </w:r>
            <w:r w:rsidR="00FB5ADC" w:rsidRPr="00FB5ADC">
              <w:rPr>
                <w:sz w:val="21"/>
                <w:szCs w:val="21"/>
              </w:rPr>
              <w:t>»</w:t>
            </w:r>
          </w:p>
        </w:tc>
      </w:tr>
    </w:tbl>
    <w:p w:rsidR="008A19AA" w:rsidRDefault="008A19AA" w:rsidP="002E69BF">
      <w:pPr>
        <w:rPr>
          <w:noProof/>
          <w:sz w:val="8"/>
          <w:szCs w:val="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8A19AA" w:rsidRPr="005B4876" w:rsidTr="006B3889">
        <w:trPr>
          <w:trHeight w:val="14145"/>
        </w:trPr>
        <w:tc>
          <w:tcPr>
            <w:tcW w:w="10206" w:type="dxa"/>
            <w:vAlign w:val="bottom"/>
          </w:tcPr>
          <w:p w:rsidR="002D262F" w:rsidRDefault="002D262F" w:rsidP="00FB5ADC">
            <w:pPr>
              <w:jc w:val="center"/>
              <w:rPr>
                <w:b/>
                <w:sz w:val="20"/>
                <w:szCs w:val="20"/>
              </w:rPr>
            </w:pPr>
          </w:p>
          <w:p w:rsidR="00FB5ADC" w:rsidRDefault="005D5C37" w:rsidP="00FB5AD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СХЕМА РАСПОЛОЖЕНИЯ  ГРАНИЦ  ПУБЛИЧНОГО СЕРВИТУТА</w:t>
            </w:r>
          </w:p>
          <w:p w:rsidR="00FB5ADC" w:rsidRPr="00FB5ADC" w:rsidRDefault="0094596F" w:rsidP="00FB5AD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23400" behindDoc="0" locked="0" layoutInCell="1" allowOverlap="1" wp14:anchorId="20FA2F9C" wp14:editId="39013A08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80010</wp:posOffset>
                  </wp:positionV>
                  <wp:extent cx="5730875" cy="7105650"/>
                  <wp:effectExtent l="19050" t="0" r="3175" b="0"/>
                  <wp:wrapNone/>
                  <wp:docPr id="10" name="Рисунок 9" descr="Авиато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иатор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875" cy="710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6B3889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24" style="position:absolute;left:0;text-align:left;margin-left:149.2pt;margin-top:1.15pt;width:19.7pt;height:17.25pt;z-index:251823104" filled="f">
                  <v:textbox>
                    <w:txbxContent>
                      <w:p w:rsidR="006B3889" w:rsidRPr="00F84664" w:rsidRDefault="006B388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84664"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6B3889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25" style="position:absolute;left:0;text-align:left;margin-left:211.5pt;margin-top:3.15pt;width:19.7pt;height:17.25pt;z-index:251824128" filled="f">
                  <v:textbox>
                    <w:txbxContent>
                      <w:p w:rsidR="006B3889" w:rsidRPr="00F84664" w:rsidRDefault="006B3889" w:rsidP="00F84664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6B3889" w:rsidP="00B526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26" style="position:absolute;left:0;text-align:left;margin-left:279.6pt;margin-top:1.4pt;width:19.7pt;height:17.25pt;z-index:251825152" filled="f">
                  <v:textbox>
                    <w:txbxContent>
                      <w:p w:rsidR="006B3889" w:rsidRPr="00F84664" w:rsidRDefault="006B3889" w:rsidP="00F84664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rect>
              </w:pict>
            </w: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2D262F">
            <w:pPr>
              <w:rPr>
                <w:b/>
                <w:sz w:val="20"/>
                <w:szCs w:val="20"/>
              </w:rPr>
            </w:pPr>
          </w:p>
          <w:p w:rsidR="002D262F" w:rsidRDefault="002D262F" w:rsidP="00B52667">
            <w:pPr>
              <w:jc w:val="center"/>
              <w:rPr>
                <w:b/>
                <w:sz w:val="20"/>
                <w:szCs w:val="20"/>
              </w:rPr>
            </w:pPr>
          </w:p>
          <w:p w:rsidR="002D262F" w:rsidRDefault="002D262F" w:rsidP="002D262F">
            <w:pPr>
              <w:rPr>
                <w:b/>
                <w:sz w:val="20"/>
                <w:szCs w:val="20"/>
              </w:rPr>
            </w:pPr>
          </w:p>
          <w:p w:rsidR="00DF6596" w:rsidRDefault="006B3889" w:rsidP="00DD655C">
            <w:pPr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27" style="position:absolute;margin-left:294.45pt;margin-top:3.2pt;width:19.7pt;height:17.25pt;z-index:251826176" filled="f">
                  <v:textbox>
                    <w:txbxContent>
                      <w:p w:rsidR="006B3889" w:rsidRPr="00F84664" w:rsidRDefault="006B3889" w:rsidP="00F84664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rect>
              </w:pict>
            </w:r>
          </w:p>
          <w:p w:rsidR="00F024CB" w:rsidRDefault="00F024CB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F024CB" w:rsidRDefault="00F024CB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F024CB" w:rsidRDefault="00F024CB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F024CB" w:rsidRDefault="00F024CB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5264E5" w:rsidRDefault="005264E5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4561AA" w:rsidRDefault="004561AA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4561AA" w:rsidRDefault="004561AA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4561AA" w:rsidRDefault="004561AA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4561AA" w:rsidRDefault="004561AA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4561AA" w:rsidRDefault="004561AA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4561AA" w:rsidRDefault="006B3889" w:rsidP="001E404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58" style="position:absolute;left:0;text-align:left;margin-left:288.9pt;margin-top:5.75pt;width:19.7pt;height:17.25pt;z-index:251862016" filled="f">
                  <v:textbox>
                    <w:txbxContent>
                      <w:p w:rsidR="006B3889" w:rsidRPr="00F84664" w:rsidRDefault="006B3889" w:rsidP="009507A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</w:p>
          <w:p w:rsidR="00DF3111" w:rsidRDefault="00DF3111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DF3111" w:rsidRDefault="00DF3111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DF3111" w:rsidRDefault="00DF3111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4561AA" w:rsidRDefault="004561AA" w:rsidP="001E404E">
            <w:pPr>
              <w:jc w:val="center"/>
              <w:rPr>
                <w:b/>
                <w:sz w:val="21"/>
                <w:szCs w:val="21"/>
              </w:rPr>
            </w:pPr>
          </w:p>
          <w:p w:rsidR="00F024CB" w:rsidRDefault="00F024CB" w:rsidP="00720E40">
            <w:pPr>
              <w:rPr>
                <w:b/>
                <w:sz w:val="21"/>
                <w:szCs w:val="21"/>
              </w:rPr>
            </w:pPr>
          </w:p>
          <w:p w:rsidR="00935AA1" w:rsidRDefault="00935AA1" w:rsidP="00720E40">
            <w:pPr>
              <w:rPr>
                <w:b/>
                <w:sz w:val="21"/>
                <w:szCs w:val="21"/>
              </w:rPr>
            </w:pPr>
          </w:p>
          <w:p w:rsidR="00935AA1" w:rsidRDefault="00935AA1" w:rsidP="00720E40">
            <w:pPr>
              <w:rPr>
                <w:b/>
                <w:sz w:val="21"/>
                <w:szCs w:val="21"/>
              </w:rPr>
            </w:pPr>
          </w:p>
          <w:p w:rsidR="00935AA1" w:rsidRDefault="00935AA1" w:rsidP="00720E40">
            <w:pPr>
              <w:rPr>
                <w:b/>
                <w:sz w:val="21"/>
                <w:szCs w:val="21"/>
              </w:rPr>
            </w:pPr>
          </w:p>
          <w:p w:rsidR="00720E40" w:rsidRDefault="00720E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DF3111" w:rsidRDefault="00DF3111" w:rsidP="00720E40">
            <w:pPr>
              <w:jc w:val="center"/>
              <w:rPr>
                <w:b/>
                <w:sz w:val="21"/>
                <w:szCs w:val="21"/>
              </w:rPr>
            </w:pPr>
          </w:p>
          <w:p w:rsidR="00FB5ADC" w:rsidRDefault="00FB5ADC" w:rsidP="00FB5ADC">
            <w:pPr>
              <w:rPr>
                <w:b/>
                <w:sz w:val="21"/>
                <w:szCs w:val="21"/>
              </w:rPr>
            </w:pPr>
          </w:p>
          <w:p w:rsidR="00FB5ADC" w:rsidRPr="00041B92" w:rsidRDefault="009507A0" w:rsidP="00FB5AD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 40 000</w:t>
            </w:r>
          </w:p>
          <w:p w:rsidR="00720E40" w:rsidRPr="00D27172" w:rsidRDefault="00720E40" w:rsidP="00720E4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FB5ADC" w:rsidRPr="008E64D7" w:rsidRDefault="00720E40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</w:t>
            </w:r>
            <w:r w:rsidR="006B3889">
              <w:rPr>
                <w:b/>
                <w:noProof/>
                <w:sz w:val="20"/>
                <w:szCs w:val="20"/>
              </w:rPr>
              <w:pict>
                <v:rect id="_x0000_s1319" style="position:absolute;margin-left:23.05pt;margin-top:1.25pt;width:12.75pt;height:7.5pt;z-index:251819008;mso-position-horizontal-relative:text;mso-position-vertical-relative:text" strokecolor="red"/>
              </w:pict>
            </w:r>
            <w:r w:rsidR="009507A0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     </w:t>
            </w:r>
            <w:r w:rsidR="00FB5ADC">
              <w:rPr>
                <w:color w:val="000000"/>
                <w:sz w:val="21"/>
                <w:szCs w:val="21"/>
              </w:rPr>
              <w:t xml:space="preserve">     </w:t>
            </w:r>
            <w:r w:rsidR="00FB5ADC"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="00FB5ADC" w:rsidRPr="00041B92">
              <w:rPr>
                <w:color w:val="000000"/>
                <w:sz w:val="21"/>
                <w:szCs w:val="21"/>
              </w:rPr>
              <w:t xml:space="preserve"> </w:t>
            </w:r>
            <w:r w:rsidR="00FB5ADC"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 w:rsidR="00FB5ADC">
              <w:rPr>
                <w:sz w:val="21"/>
                <w:szCs w:val="21"/>
              </w:rPr>
              <w:t>та);</w:t>
            </w:r>
          </w:p>
          <w:p w:rsidR="00FB5ADC" w:rsidRDefault="006B3889" w:rsidP="00FB5AD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pict>
                <v:rect id="_x0000_s1316" style="position:absolute;margin-left:23.2pt;margin-top:2.65pt;width:12.75pt;height:7.5pt;z-index:251815936" strokecolor="#009" strokeweight="1.5pt"/>
              </w:pict>
            </w:r>
            <w:r w:rsidR="00FB5ADC">
              <w:rPr>
                <w:color w:val="000000"/>
                <w:sz w:val="21"/>
                <w:szCs w:val="21"/>
              </w:rPr>
              <w:t xml:space="preserve">               </w:t>
            </w:r>
            <w:r w:rsidR="00FB5ADC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FB5ADC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FB5ADC" w:rsidRDefault="006B3889" w:rsidP="00FB5AD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18" style="position:absolute;margin-left:22.9pt;margin-top:3.35pt;width:12.75pt;height:7.5pt;z-index:251817984" strokecolor="#36f" strokeweight="1.5pt"/>
              </w:pict>
            </w:r>
            <w:r w:rsidR="00FB5ADC">
              <w:rPr>
                <w:color w:val="000000"/>
                <w:sz w:val="21"/>
                <w:szCs w:val="21"/>
              </w:rPr>
              <w:t xml:space="preserve">               -- граница кадастрового квартала; </w:t>
            </w:r>
          </w:p>
          <w:p w:rsidR="00FB5ADC" w:rsidRDefault="00FB5ADC" w:rsidP="00FB5AD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    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17" type="#_x0000_t32" style="position:absolute;margin-left:23.05pt;margin-top:6.8pt;width:18.35pt;height:0;z-index:251816960;mso-position-horizontal-relative:text;mso-position-vertical-relative:text" o:connectortype="straight" strokecolor="black [3213]" strokeweight=".25pt"/>
              </w:pict>
            </w:r>
            <w:r>
              <w:rPr>
                <w:color w:val="000000"/>
                <w:sz w:val="21"/>
                <w:szCs w:val="21"/>
              </w:rPr>
              <w:t xml:space="preserve">  -- контур сооружения; </w:t>
            </w:r>
          </w:p>
          <w:p w:rsidR="00FB5ADC" w:rsidRPr="00041B92" w:rsidRDefault="00FB5ADC" w:rsidP="00FB5A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8E64D7">
              <w:rPr>
                <w:color w:val="FF0000"/>
                <w:sz w:val="21"/>
                <w:szCs w:val="21"/>
              </w:rPr>
              <w:t xml:space="preserve">  </w:t>
            </w:r>
            <w:r w:rsidRPr="009507A0">
              <w:rPr>
                <w:rFonts w:ascii="Arial" w:hAnsi="Arial" w:cs="Arial"/>
                <w:b/>
                <w:color w:val="0000CC"/>
                <w:sz w:val="19"/>
                <w:szCs w:val="19"/>
              </w:rPr>
              <w:t>38:06:1</w:t>
            </w:r>
            <w:r w:rsidR="009507A0" w:rsidRPr="009507A0">
              <w:rPr>
                <w:rFonts w:ascii="Arial" w:hAnsi="Arial" w:cs="Arial"/>
                <w:b/>
                <w:color w:val="0000CC"/>
                <w:sz w:val="19"/>
                <w:szCs w:val="19"/>
              </w:rPr>
              <w:t>43706</w:t>
            </w:r>
            <w:r>
              <w:rPr>
                <w:rFonts w:ascii="Arial" w:hAnsi="Arial" w:cs="Arial"/>
                <w:b/>
                <w:color w:val="FF0000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FB5ADC" w:rsidRPr="00041B92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</w:t>
            </w:r>
          </w:p>
          <w:p w:rsidR="00FB5ADC" w:rsidRDefault="00FB5ADC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color w:val="000000" w:themeColor="text1"/>
                <w:sz w:val="21"/>
                <w:szCs w:val="21"/>
              </w:rPr>
              <w:t xml:space="preserve">        </w:t>
            </w:r>
          </w:p>
          <w:p w:rsidR="00F52B8D" w:rsidRDefault="00F52B8D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851C6" w:rsidRDefault="009851C6" w:rsidP="00FB5AD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FB5ADC" w:rsidRDefault="00FB5ADC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FE2A71" w:rsidRDefault="00FE2A71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B3889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rect id="_x0000_s1247" style="position:absolute;margin-left:8.25pt;margin-top:8pt;width:43.3pt;height:18.65pt;z-index:251740160">
                  <v:textbox style="mso-next-textbox:#_x0000_s1247">
                    <w:txbxContent>
                      <w:p w:rsidR="006B3889" w:rsidRPr="00FA1FD1" w:rsidRDefault="006B3889">
                        <w:pPr>
                          <w:rPr>
                            <w:sz w:val="18"/>
                            <w:szCs w:val="18"/>
                          </w:rPr>
                        </w:pPr>
                        <w:r w:rsidRPr="00FA1FD1">
                          <w:rPr>
                            <w:sz w:val="18"/>
                            <w:szCs w:val="18"/>
                          </w:rPr>
                          <w:t>Лист 1</w:t>
                        </w:r>
                      </w:p>
                    </w:txbxContent>
                  </v:textbox>
                </v:rect>
              </w:pict>
            </w:r>
            <w:r w:rsidR="00C62444">
              <w:rPr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28525" behindDoc="0" locked="0" layoutInCell="1" allowOverlap="1" wp14:anchorId="7F1C0DE2" wp14:editId="724D942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-4445</wp:posOffset>
                  </wp:positionV>
                  <wp:extent cx="6340475" cy="7153275"/>
                  <wp:effectExtent l="19050" t="0" r="3175" b="0"/>
                  <wp:wrapNone/>
                  <wp:docPr id="3" name="Рисунок 2" descr="Лист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1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475" cy="71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B3889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rect id="_x0000_s1332" style="position:absolute;margin-left:103.65pt;margin-top:6.7pt;width:119.55pt;height:18.75pt;z-index:251829248" filled="f" stroked="f">
                  <v:textbox>
                    <w:txbxContent>
                      <w:p w:rsidR="006B3889" w:rsidRPr="00C62444" w:rsidRDefault="006B3889" w:rsidP="00C62444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C62444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38:06:143519:6441</w:t>
                        </w:r>
                      </w:p>
                      <w:p w:rsidR="006B3889" w:rsidRDefault="006B3889"/>
                    </w:txbxContent>
                  </v:textbox>
                </v:rect>
              </w:pict>
            </w:r>
            <w:r>
              <w:rPr>
                <w:noProof/>
                <w:color w:val="000000" w:themeColor="text1"/>
                <w:sz w:val="21"/>
                <w:szCs w:val="21"/>
              </w:rPr>
              <w:pict>
                <v:shape id="_x0000_s1330" type="#_x0000_t32" style="position:absolute;margin-left:96.25pt;margin-top:6.6pt;width:15.5pt;height:13.6pt;z-index:251827200" o:connectortype="straight"/>
              </w:pict>
            </w:r>
          </w:p>
          <w:p w:rsidR="006903F2" w:rsidRDefault="006B3889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shape id="_x0000_s1331" type="#_x0000_t32" style="position:absolute;margin-left:111.7pt;margin-top:8.2pt;width:68.7pt;height:0;z-index:251828224" o:connectortype="straight"/>
              </w:pict>
            </w: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AB0BB2" w:rsidRDefault="00AB0BB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AB0BB2" w:rsidRDefault="00AB0BB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AB0BB2" w:rsidRDefault="006B3889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35" style="position:absolute;margin-left:360.75pt;margin-top:3.65pt;width:127.4pt;height:18.75pt;z-index:251832320" filled="f" stroked="f">
                  <v:textbox>
                    <w:txbxContent>
                      <w:p w:rsidR="006B3889" w:rsidRPr="00FA1FD1" w:rsidRDefault="006B3889" w:rsidP="00FA1FD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A1FD1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38:06:143519:12355</w:t>
                        </w:r>
                      </w:p>
                      <w:p w:rsidR="006B3889" w:rsidRPr="00C62444" w:rsidRDefault="006B3889" w:rsidP="00FA1FD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6B3889" w:rsidRDefault="006B3889" w:rsidP="00FA1FD1"/>
                    </w:txbxContent>
                  </v:textbox>
                </v:rect>
              </w:pict>
            </w:r>
          </w:p>
          <w:p w:rsidR="00AB0BB2" w:rsidRDefault="006B3889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shape id="_x0000_s1334" type="#_x0000_t32" style="position:absolute;margin-left:369.4pt;margin-top:5.3pt;width:74.9pt;height:0;z-index:251831296" o:connectortype="straight"/>
              </w:pict>
            </w:r>
            <w:r>
              <w:rPr>
                <w:noProof/>
                <w:color w:val="000000" w:themeColor="text1"/>
                <w:sz w:val="21"/>
                <w:szCs w:val="21"/>
              </w:rPr>
              <w:pict>
                <v:shape id="_x0000_s1333" type="#_x0000_t32" style="position:absolute;margin-left:360.85pt;margin-top:5.25pt;width:8.6pt;height:18.4pt;flip:x;z-index:251830272" o:connectortype="straight"/>
              </w:pict>
            </w: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ED0963" w:rsidRDefault="00ED0963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ED0963" w:rsidRDefault="00ED0963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ED0963" w:rsidRDefault="00ED0963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AB0BB2" w:rsidRDefault="00AB0BB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17456E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</w:t>
            </w:r>
            <w:r w:rsidR="00FA1FD1">
              <w:rPr>
                <w:b/>
                <w:sz w:val="21"/>
                <w:szCs w:val="21"/>
              </w:rPr>
              <w:t>сштаб 1: 6</w:t>
            </w:r>
            <w:r w:rsidR="008E64D7">
              <w:rPr>
                <w:b/>
                <w:sz w:val="21"/>
                <w:szCs w:val="21"/>
              </w:rPr>
              <w:t>0</w:t>
            </w:r>
            <w:r>
              <w:rPr>
                <w:b/>
                <w:sz w:val="21"/>
                <w:szCs w:val="21"/>
              </w:rPr>
              <w:t>00</w:t>
            </w:r>
          </w:p>
          <w:p w:rsidR="0017456E" w:rsidRPr="00041B92" w:rsidRDefault="0017456E" w:rsidP="0017456E">
            <w:pPr>
              <w:jc w:val="center"/>
              <w:rPr>
                <w:b/>
                <w:sz w:val="21"/>
                <w:szCs w:val="21"/>
              </w:rPr>
            </w:pPr>
          </w:p>
          <w:p w:rsidR="0017456E" w:rsidRPr="00D27172" w:rsidRDefault="0017456E" w:rsidP="0017456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17456E" w:rsidRPr="00041B92" w:rsidRDefault="0017456E" w:rsidP="0017456E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rect id="_x0000_s1243" style="position:absolute;margin-left:23.35pt;margin-top:3.05pt;width:12.75pt;height:7.5pt;z-index:251736064;mso-position-horizontal-relative:text;mso-position-vertical-relative:text" strokecolor="red"/>
              </w:pic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17456E" w:rsidRDefault="006B3889" w:rsidP="0017456E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pict>
                <v:rect id="_x0000_s1245" style="position:absolute;margin-left:23.2pt;margin-top:2.65pt;width:12.75pt;height:7.5pt;z-index:251738112" strokecolor="#009" strokeweight="1pt"/>
              </w:pict>
            </w:r>
            <w:r w:rsidR="0017456E">
              <w:rPr>
                <w:color w:val="000000"/>
                <w:sz w:val="21"/>
                <w:szCs w:val="21"/>
              </w:rPr>
              <w:t xml:space="preserve">               </w:t>
            </w:r>
            <w:r w:rsidR="0017456E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17456E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17456E" w:rsidRDefault="0017456E" w:rsidP="0017456E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   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shape id="_x0000_s1246" type="#_x0000_t32" style="position:absolute;margin-left:23.05pt;margin-top:6.8pt;width:18.35pt;height:0;z-index:251739136;mso-position-horizontal-relative:text;mso-position-vertical-relative:text" o:connectortype="straight" strokecolor="black [3213]"/>
              </w:pict>
            </w:r>
            <w:r>
              <w:rPr>
                <w:color w:val="000000"/>
                <w:sz w:val="21"/>
                <w:szCs w:val="21"/>
              </w:rPr>
              <w:t xml:space="preserve">  -- контур сооружения; </w:t>
            </w:r>
          </w:p>
          <w:p w:rsidR="0017456E" w:rsidRPr="00041B92" w:rsidRDefault="0017456E" w:rsidP="0017456E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8E64D7">
              <w:rPr>
                <w:color w:val="FF0000"/>
                <w:sz w:val="21"/>
                <w:szCs w:val="21"/>
              </w:rPr>
              <w:t xml:space="preserve">  </w:t>
            </w:r>
            <w:r w:rsidRPr="00FA1FD1">
              <w:rPr>
                <w:rFonts w:ascii="Arial" w:hAnsi="Arial" w:cs="Arial"/>
                <w:b/>
                <w:color w:val="0000CC"/>
                <w:sz w:val="19"/>
                <w:szCs w:val="19"/>
              </w:rPr>
              <w:t>38:06:1</w:t>
            </w:r>
            <w:r w:rsidR="008E64D7" w:rsidRPr="00FA1FD1">
              <w:rPr>
                <w:rFonts w:ascii="Arial" w:hAnsi="Arial" w:cs="Arial"/>
                <w:b/>
                <w:color w:val="0000CC"/>
                <w:sz w:val="19"/>
                <w:szCs w:val="19"/>
              </w:rPr>
              <w:t>4</w:t>
            </w:r>
            <w:r w:rsidR="00FA1FD1">
              <w:rPr>
                <w:rFonts w:ascii="Arial" w:hAnsi="Arial" w:cs="Arial"/>
                <w:b/>
                <w:color w:val="0000CC"/>
                <w:sz w:val="19"/>
                <w:szCs w:val="19"/>
              </w:rPr>
              <w:t>3519</w:t>
            </w:r>
            <w:r w:rsidRPr="0017456E">
              <w:rPr>
                <w:rFonts w:ascii="Arial" w:hAnsi="Arial" w:cs="Arial"/>
                <w:b/>
                <w:color w:val="2C1EE2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17456E" w:rsidRPr="00041B92" w:rsidRDefault="0017456E" w:rsidP="0017456E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FA1FD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38:06:143519:6441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17456E" w:rsidRDefault="006B3889" w:rsidP="0017456E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oval id="_x0000_s1244" style="position:absolute;margin-left:23.2pt;margin-top:3.7pt;width:5pt;height:3.65pt;flip:y;z-index:251737088" fillcolor="black"/>
              </w:pict>
            </w:r>
            <w:r w:rsidR="0017456E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17456E">
              <w:rPr>
                <w:color w:val="000000" w:themeColor="text1"/>
                <w:sz w:val="21"/>
                <w:szCs w:val="21"/>
              </w:rPr>
              <w:t xml:space="preserve"> </w:t>
            </w:r>
            <w:r w:rsidR="0017456E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17456E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17456E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17456E" w:rsidRDefault="0017456E" w:rsidP="0017456E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FB5ADC" w:rsidRDefault="00F661FB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lastRenderedPageBreak/>
              <w:drawing>
                <wp:anchor distT="0" distB="0" distL="114300" distR="114300" simplePos="0" relativeHeight="251627500" behindDoc="0" locked="0" layoutInCell="1" allowOverlap="1" wp14:anchorId="2539A284" wp14:editId="2F1C6FA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100965</wp:posOffset>
                  </wp:positionV>
                  <wp:extent cx="6343015" cy="7153275"/>
                  <wp:effectExtent l="19050" t="0" r="635" b="0"/>
                  <wp:wrapNone/>
                  <wp:docPr id="4" name="Рисунок 3" descr="Лист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2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015" cy="71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903F2" w:rsidRDefault="006B3889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54" style="position:absolute;margin-left:448.65pt;margin-top:4.9pt;width:44.55pt;height:18.65pt;z-index:251746304">
                  <v:textbox style="mso-next-textbox:#_x0000_s1254">
                    <w:txbxContent>
                      <w:p w:rsidR="006B3889" w:rsidRPr="0017456E" w:rsidRDefault="006B3889" w:rsidP="005C5B4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 2</w:t>
                        </w:r>
                      </w:p>
                    </w:txbxContent>
                  </v:textbox>
                </v:rect>
              </w:pict>
            </w: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6903F2" w:rsidRDefault="006903F2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8E64D7" w:rsidRDefault="008E64D7" w:rsidP="00670344">
            <w:pPr>
              <w:rPr>
                <w:color w:val="000000" w:themeColor="text1"/>
                <w:sz w:val="21"/>
                <w:szCs w:val="21"/>
              </w:rPr>
            </w:pPr>
          </w:p>
          <w:p w:rsidR="00F661FB" w:rsidRDefault="00F661FB" w:rsidP="00670344">
            <w:pPr>
              <w:rPr>
                <w:b/>
                <w:sz w:val="21"/>
                <w:szCs w:val="21"/>
              </w:rPr>
            </w:pPr>
          </w:p>
          <w:p w:rsidR="00F661FB" w:rsidRDefault="00F661FB" w:rsidP="00F661FB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 6000</w:t>
            </w:r>
          </w:p>
          <w:p w:rsidR="00F661FB" w:rsidRPr="00041B92" w:rsidRDefault="00F661FB" w:rsidP="00F661FB">
            <w:pPr>
              <w:jc w:val="center"/>
              <w:rPr>
                <w:b/>
                <w:sz w:val="21"/>
                <w:szCs w:val="21"/>
              </w:rPr>
            </w:pPr>
          </w:p>
          <w:p w:rsidR="00F661FB" w:rsidRPr="00D27172" w:rsidRDefault="00F661FB" w:rsidP="00F661F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F661FB" w:rsidRPr="00041B92" w:rsidRDefault="00F661FB" w:rsidP="00F661FB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rect id="_x0000_s1336" style="position:absolute;margin-left:23.35pt;margin-top:3.05pt;width:12.75pt;height:7.5pt;z-index:251834368;mso-position-horizontal-relative:text;mso-position-vertical-relative:text" strokecolor="red"/>
              </w:pic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F661FB" w:rsidRDefault="006B3889" w:rsidP="00F661FB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pict>
                <v:rect id="_x0000_s1338" style="position:absolute;margin-left:23.2pt;margin-top:2.65pt;width:12.75pt;height:7.5pt;z-index:251836416" strokecolor="#009" strokeweight="1pt"/>
              </w:pict>
            </w:r>
            <w:r w:rsidR="00F661FB">
              <w:rPr>
                <w:color w:val="000000"/>
                <w:sz w:val="21"/>
                <w:szCs w:val="21"/>
              </w:rPr>
              <w:t xml:space="preserve">               </w:t>
            </w:r>
            <w:r w:rsidR="00F661FB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F661FB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F661FB" w:rsidRDefault="00F661FB" w:rsidP="00F661FB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   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shape id="_x0000_s1339" type="#_x0000_t32" style="position:absolute;margin-left:23.05pt;margin-top:6.8pt;width:18.35pt;height:0;z-index:251837440;mso-position-horizontal-relative:text;mso-position-vertical-relative:text" o:connectortype="straight" strokecolor="black [3213]"/>
              </w:pict>
            </w:r>
            <w:r>
              <w:rPr>
                <w:color w:val="000000"/>
                <w:sz w:val="21"/>
                <w:szCs w:val="21"/>
              </w:rPr>
              <w:t xml:space="preserve">  -- контур сооружения; </w:t>
            </w:r>
          </w:p>
          <w:p w:rsidR="00F661FB" w:rsidRPr="00041B92" w:rsidRDefault="00F661FB" w:rsidP="00F661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8E64D7">
              <w:rPr>
                <w:color w:val="FF0000"/>
                <w:sz w:val="21"/>
                <w:szCs w:val="21"/>
              </w:rPr>
              <w:t xml:space="preserve">  </w:t>
            </w:r>
            <w:r w:rsidRPr="00FA1FD1">
              <w:rPr>
                <w:rFonts w:ascii="Arial" w:hAnsi="Arial" w:cs="Arial"/>
                <w:b/>
                <w:color w:val="0000CC"/>
                <w:sz w:val="19"/>
                <w:szCs w:val="19"/>
              </w:rPr>
              <w:t>38:06:14</w:t>
            </w:r>
            <w:r>
              <w:rPr>
                <w:rFonts w:ascii="Arial" w:hAnsi="Arial" w:cs="Arial"/>
                <w:b/>
                <w:color w:val="0000CC"/>
                <w:sz w:val="19"/>
                <w:szCs w:val="19"/>
              </w:rPr>
              <w:t>3519</w:t>
            </w:r>
            <w:r w:rsidRPr="0017456E">
              <w:rPr>
                <w:rFonts w:ascii="Arial" w:hAnsi="Arial" w:cs="Arial"/>
                <w:b/>
                <w:color w:val="2C1EE2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F661FB" w:rsidRPr="00041B92" w:rsidRDefault="00F661FB" w:rsidP="00F661FB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38:06:143519:2841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F661FB" w:rsidRDefault="006B3889" w:rsidP="00F661FB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oval id="_x0000_s1337" style="position:absolute;margin-left:23.2pt;margin-top:3.7pt;width:5pt;height:3.65pt;flip:y;z-index:251835392" fillcolor="black"/>
              </w:pict>
            </w:r>
            <w:r w:rsidR="00F661FB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F661FB">
              <w:rPr>
                <w:color w:val="000000" w:themeColor="text1"/>
                <w:sz w:val="21"/>
                <w:szCs w:val="21"/>
              </w:rPr>
              <w:t xml:space="preserve"> </w:t>
            </w:r>
            <w:r w:rsidR="00F661FB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F661FB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F661FB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F661FB" w:rsidRDefault="00F661FB" w:rsidP="00F661FB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8E64D7" w:rsidRDefault="008E64D7" w:rsidP="008E64D7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8E64D7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5C5B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26666C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lastRenderedPageBreak/>
              <w:drawing>
                <wp:anchor distT="0" distB="0" distL="114300" distR="114300" simplePos="0" relativeHeight="251626475" behindDoc="0" locked="0" layoutInCell="1" allowOverlap="1" wp14:anchorId="70F4415E" wp14:editId="657C9BF9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100965</wp:posOffset>
                  </wp:positionV>
                  <wp:extent cx="6343650" cy="7153275"/>
                  <wp:effectExtent l="19050" t="0" r="0" b="0"/>
                  <wp:wrapNone/>
                  <wp:docPr id="5" name="Рисунок 4" descr="Лист 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3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1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7456E" w:rsidRDefault="006B3889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60" style="position:absolute;margin-left:444.6pt;margin-top:2.65pt;width:44.55pt;height:18.65pt;z-index:251753472">
                  <v:textbox style="mso-next-textbox:#_x0000_s1260">
                    <w:txbxContent>
                      <w:p w:rsidR="006B3889" w:rsidRDefault="006B3889" w:rsidP="009D227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 3</w:t>
                        </w:r>
                      </w:p>
                      <w:p w:rsidR="006B3889" w:rsidRPr="0017456E" w:rsidRDefault="006B3889" w:rsidP="009D227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17456E" w:rsidRDefault="0017456E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8E64D7" w:rsidRDefault="008E64D7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F84664" w:rsidRDefault="00F84664" w:rsidP="000E584C">
            <w:pPr>
              <w:jc w:val="center"/>
              <w:rPr>
                <w:b/>
                <w:sz w:val="21"/>
                <w:szCs w:val="21"/>
              </w:rPr>
            </w:pPr>
          </w:p>
          <w:p w:rsidR="0026666C" w:rsidRDefault="0026666C" w:rsidP="0026666C">
            <w:pPr>
              <w:rPr>
                <w:b/>
                <w:sz w:val="21"/>
                <w:szCs w:val="21"/>
              </w:rPr>
            </w:pPr>
          </w:p>
          <w:p w:rsidR="0026666C" w:rsidRDefault="0026666C" w:rsidP="000E584C">
            <w:pPr>
              <w:jc w:val="center"/>
              <w:rPr>
                <w:b/>
                <w:sz w:val="21"/>
                <w:szCs w:val="21"/>
              </w:rPr>
            </w:pPr>
          </w:p>
          <w:p w:rsidR="0026666C" w:rsidRPr="00041B92" w:rsidRDefault="0026666C" w:rsidP="0026666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 6</w:t>
            </w:r>
            <w:r w:rsidR="008E64D7">
              <w:rPr>
                <w:b/>
                <w:sz w:val="21"/>
                <w:szCs w:val="21"/>
              </w:rPr>
              <w:t>000</w:t>
            </w:r>
          </w:p>
          <w:p w:rsidR="000E584C" w:rsidRPr="00D27172" w:rsidRDefault="0026666C" w:rsidP="000E584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</w:t>
            </w:r>
            <w:r w:rsidR="000E584C" w:rsidRPr="00D27172"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 w:rsidR="0026666C" w:rsidRPr="00D27172" w:rsidRDefault="000E584C" w:rsidP="0026666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</w:t>
            </w:r>
            <w:r w:rsidR="008E64D7">
              <w:rPr>
                <w:color w:val="000000" w:themeColor="text1"/>
                <w:sz w:val="21"/>
                <w:szCs w:val="21"/>
              </w:rPr>
              <w:t xml:space="preserve">   </w:t>
            </w:r>
            <w:r w:rsidR="008E64D7">
              <w:rPr>
                <w:color w:val="000000"/>
                <w:sz w:val="21"/>
                <w:szCs w:val="21"/>
              </w:rPr>
              <w:t xml:space="preserve">  </w:t>
            </w:r>
            <w:r w:rsidR="0026666C">
              <w:rPr>
                <w:color w:val="000000"/>
                <w:sz w:val="21"/>
                <w:szCs w:val="21"/>
              </w:rPr>
              <w:t xml:space="preserve">  </w:t>
            </w:r>
            <w:r w:rsidR="0026666C"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26666C" w:rsidRPr="00041B92" w:rsidRDefault="0026666C" w:rsidP="0026666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rect id="_x0000_s1340" style="position:absolute;margin-left:23.35pt;margin-top:3.05pt;width:12.75pt;height:7.5pt;z-index:251839488;mso-position-horizontal-relative:text;mso-position-vertical-relative:text" strokecolor="red"/>
              </w:pic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26666C" w:rsidRDefault="006B3889" w:rsidP="0026666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pict>
                <v:rect id="_x0000_s1342" style="position:absolute;margin-left:23.2pt;margin-top:2.65pt;width:12.75pt;height:7.5pt;z-index:251841536" strokecolor="#009" strokeweight="1pt"/>
              </w:pict>
            </w:r>
            <w:r w:rsidR="0026666C">
              <w:rPr>
                <w:color w:val="000000"/>
                <w:sz w:val="21"/>
                <w:szCs w:val="21"/>
              </w:rPr>
              <w:t xml:space="preserve">               </w:t>
            </w:r>
            <w:r w:rsidR="0026666C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26666C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26666C" w:rsidRDefault="006B3889" w:rsidP="0026666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44" style="position:absolute;margin-left:23.2pt;margin-top:3.3pt;width:12.75pt;height:7.5pt;z-index:251843584" strokecolor="#36f" strokeweight="1.5pt"/>
              </w:pict>
            </w:r>
            <w:r w:rsidR="0026666C">
              <w:rPr>
                <w:color w:val="000000"/>
                <w:sz w:val="21"/>
                <w:szCs w:val="21"/>
              </w:rPr>
              <w:t xml:space="preserve">               -- граница кадастрового квартала;</w:t>
            </w:r>
          </w:p>
          <w:p w:rsidR="0026666C" w:rsidRDefault="0026666C" w:rsidP="0026666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   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shape id="_x0000_s1343" type="#_x0000_t32" style="position:absolute;margin-left:23.05pt;margin-top:6.8pt;width:18.35pt;height:0;z-index:251842560;mso-position-horizontal-relative:text;mso-position-vertical-relative:text" o:connectortype="straight" strokecolor="black [3213]"/>
              </w:pict>
            </w:r>
            <w:r>
              <w:rPr>
                <w:color w:val="000000"/>
                <w:sz w:val="21"/>
                <w:szCs w:val="21"/>
              </w:rPr>
              <w:t xml:space="preserve">  -- контур сооружения; </w:t>
            </w:r>
          </w:p>
          <w:p w:rsidR="0026666C" w:rsidRPr="00041B92" w:rsidRDefault="0026666C" w:rsidP="002666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8E64D7">
              <w:rPr>
                <w:color w:val="FF0000"/>
                <w:sz w:val="21"/>
                <w:szCs w:val="21"/>
              </w:rPr>
              <w:t xml:space="preserve">  </w:t>
            </w:r>
            <w:r w:rsidRPr="00FA1FD1">
              <w:rPr>
                <w:rFonts w:ascii="Arial" w:hAnsi="Arial" w:cs="Arial"/>
                <w:b/>
                <w:color w:val="0000CC"/>
                <w:sz w:val="19"/>
                <w:szCs w:val="19"/>
              </w:rPr>
              <w:t>38:06:14</w:t>
            </w:r>
            <w:r>
              <w:rPr>
                <w:rFonts w:ascii="Arial" w:hAnsi="Arial" w:cs="Arial"/>
                <w:b/>
                <w:color w:val="0000CC"/>
                <w:sz w:val="19"/>
                <w:szCs w:val="19"/>
              </w:rPr>
              <w:t>3519</w:t>
            </w:r>
            <w:r w:rsidRPr="0017456E">
              <w:rPr>
                <w:rFonts w:ascii="Arial" w:hAnsi="Arial" w:cs="Arial"/>
                <w:b/>
                <w:color w:val="2C1EE2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26666C" w:rsidRPr="00041B92" w:rsidRDefault="0026666C" w:rsidP="0026666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38:06:14</w:t>
            </w:r>
            <w:r w:rsidR="0094596F">
              <w:rPr>
                <w:rFonts w:ascii="Arial" w:hAnsi="Arial" w:cs="Arial"/>
                <w:color w:val="000000" w:themeColor="text1"/>
                <w:sz w:val="20"/>
                <w:szCs w:val="20"/>
              </w:rPr>
              <w:t>3607:310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26666C" w:rsidRDefault="006B3889" w:rsidP="0026666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oval id="_x0000_s1341" style="position:absolute;margin-left:23.2pt;margin-top:3.7pt;width:5pt;height:3.65pt;flip:y;z-index:251840512" fillcolor="black"/>
              </w:pict>
            </w:r>
            <w:r w:rsidR="0026666C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26666C">
              <w:rPr>
                <w:color w:val="000000" w:themeColor="text1"/>
                <w:sz w:val="21"/>
                <w:szCs w:val="21"/>
              </w:rPr>
              <w:t xml:space="preserve"> </w:t>
            </w:r>
            <w:r w:rsidR="0026666C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26666C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26666C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26666C" w:rsidRDefault="0026666C" w:rsidP="0026666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6666C" w:rsidRDefault="0026666C" w:rsidP="0026666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8E64D7" w:rsidRDefault="008E64D7" w:rsidP="0026666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0E584C" w:rsidRDefault="000E584C" w:rsidP="000E584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8E64D7" w:rsidRDefault="008E64D7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8E64D7" w:rsidRDefault="0026666C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lastRenderedPageBreak/>
              <w:drawing>
                <wp:anchor distT="0" distB="0" distL="114300" distR="114300" simplePos="0" relativeHeight="251625450" behindDoc="0" locked="0" layoutInCell="1" allowOverlap="1" wp14:anchorId="78787DCA" wp14:editId="417EA28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100965</wp:posOffset>
                  </wp:positionV>
                  <wp:extent cx="6343650" cy="7153275"/>
                  <wp:effectExtent l="19050" t="0" r="0" b="0"/>
                  <wp:wrapNone/>
                  <wp:docPr id="6" name="Рисунок 5" descr="Лист 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4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1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5B40" w:rsidRDefault="006B3889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65" style="position:absolute;margin-left:449.05pt;margin-top:1.15pt;width:44.55pt;height:18.65pt;z-index:251759616">
                  <v:textbox style="mso-next-textbox:#_x0000_s1265">
                    <w:txbxContent>
                      <w:p w:rsidR="006B3889" w:rsidRDefault="006B3889" w:rsidP="009D227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 4</w:t>
                        </w:r>
                      </w:p>
                      <w:p w:rsidR="006B3889" w:rsidRPr="0017456E" w:rsidRDefault="006B3889" w:rsidP="009D227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5C5B40" w:rsidRDefault="005C5B40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6666C" w:rsidRDefault="0026666C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6666C" w:rsidRDefault="0026666C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Pr="00041B92" w:rsidRDefault="009D2274" w:rsidP="007A01ED">
            <w:pPr>
              <w:rPr>
                <w:b/>
                <w:sz w:val="21"/>
                <w:szCs w:val="21"/>
              </w:rPr>
            </w:pPr>
          </w:p>
          <w:p w:rsidR="0026666C" w:rsidRPr="00041B92" w:rsidRDefault="0026666C" w:rsidP="0026666C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Масштаб 1: 6000</w:t>
            </w:r>
          </w:p>
          <w:p w:rsidR="0026666C" w:rsidRPr="00D27172" w:rsidRDefault="0026666C" w:rsidP="0026666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</w:p>
          <w:p w:rsidR="0026666C" w:rsidRPr="00D27172" w:rsidRDefault="0026666C" w:rsidP="0026666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  </w:t>
            </w:r>
            <w:r>
              <w:rPr>
                <w:color w:val="000000"/>
                <w:sz w:val="21"/>
                <w:szCs w:val="21"/>
              </w:rPr>
              <w:t xml:space="preserve">  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26666C" w:rsidRPr="00041B92" w:rsidRDefault="0026666C" w:rsidP="0026666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rect id="_x0000_s1345" style="position:absolute;margin-left:23.35pt;margin-top:3.05pt;width:12.75pt;height:7.5pt;z-index:251846656;mso-position-horizontal-relative:text;mso-position-vertical-relative:text" strokecolor="red"/>
              </w:pic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26666C" w:rsidRDefault="006B3889" w:rsidP="0026666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pict>
                <v:rect id="_x0000_s1347" style="position:absolute;margin-left:23.2pt;margin-top:2.65pt;width:12.75pt;height:7.5pt;z-index:251848704" strokecolor="#009" strokeweight="1pt"/>
              </w:pict>
            </w:r>
            <w:r w:rsidR="0026666C">
              <w:rPr>
                <w:color w:val="000000"/>
                <w:sz w:val="21"/>
                <w:szCs w:val="21"/>
              </w:rPr>
              <w:t xml:space="preserve">               </w:t>
            </w:r>
            <w:r w:rsidR="0026666C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26666C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26666C" w:rsidRDefault="006B3889" w:rsidP="0026666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49" style="position:absolute;margin-left:23.2pt;margin-top:3.3pt;width:12.75pt;height:7.5pt;z-index:251850752" strokecolor="#36f" strokeweight="1.5pt"/>
              </w:pict>
            </w:r>
            <w:r w:rsidR="0026666C">
              <w:rPr>
                <w:color w:val="000000"/>
                <w:sz w:val="21"/>
                <w:szCs w:val="21"/>
              </w:rPr>
              <w:t xml:space="preserve">               -- граница кадастрового квартала;</w:t>
            </w:r>
          </w:p>
          <w:p w:rsidR="0026666C" w:rsidRDefault="0026666C" w:rsidP="0026666C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   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shape id="_x0000_s1348" type="#_x0000_t32" style="position:absolute;margin-left:23.05pt;margin-top:6.8pt;width:18.35pt;height:0;z-index:251849728;mso-position-horizontal-relative:text;mso-position-vertical-relative:text" o:connectortype="straight" strokecolor="black [3213]"/>
              </w:pict>
            </w:r>
            <w:r>
              <w:rPr>
                <w:color w:val="000000"/>
                <w:sz w:val="21"/>
                <w:szCs w:val="21"/>
              </w:rPr>
              <w:t xml:space="preserve">  -- контур сооружения; </w:t>
            </w:r>
          </w:p>
          <w:p w:rsidR="0026666C" w:rsidRPr="00041B92" w:rsidRDefault="0026666C" w:rsidP="002666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7FFF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8E64D7">
              <w:rPr>
                <w:color w:val="FF0000"/>
                <w:sz w:val="21"/>
                <w:szCs w:val="21"/>
              </w:rPr>
              <w:t xml:space="preserve">  </w:t>
            </w:r>
            <w:r w:rsidRPr="00FA1FD1">
              <w:rPr>
                <w:rFonts w:ascii="Arial" w:hAnsi="Arial" w:cs="Arial"/>
                <w:b/>
                <w:color w:val="0000CC"/>
                <w:sz w:val="19"/>
                <w:szCs w:val="19"/>
              </w:rPr>
              <w:t>38:06:14</w:t>
            </w:r>
            <w:r>
              <w:rPr>
                <w:rFonts w:ascii="Arial" w:hAnsi="Arial" w:cs="Arial"/>
                <w:b/>
                <w:color w:val="0000CC"/>
                <w:sz w:val="19"/>
                <w:szCs w:val="19"/>
              </w:rPr>
              <w:t>3</w:t>
            </w:r>
            <w:r w:rsidR="00CA524A">
              <w:rPr>
                <w:rFonts w:ascii="Arial" w:hAnsi="Arial" w:cs="Arial"/>
                <w:b/>
                <w:color w:val="0000CC"/>
                <w:sz w:val="19"/>
                <w:szCs w:val="19"/>
              </w:rPr>
              <w:t>607</w:t>
            </w:r>
            <w:r w:rsidRPr="0017456E">
              <w:rPr>
                <w:rFonts w:ascii="Arial" w:hAnsi="Arial" w:cs="Arial"/>
                <w:b/>
                <w:color w:val="2C1EE2"/>
                <w:sz w:val="19"/>
                <w:szCs w:val="19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</w:p>
          <w:p w:rsidR="0026666C" w:rsidRPr="00041B92" w:rsidRDefault="0026666C" w:rsidP="0026666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CA524A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38:06:</w:t>
            </w:r>
            <w:r w:rsidR="00CA524A">
              <w:rPr>
                <w:rFonts w:ascii="Arial" w:hAnsi="Arial" w:cs="Arial"/>
                <w:color w:val="000000" w:themeColor="text1"/>
                <w:sz w:val="20"/>
                <w:szCs w:val="20"/>
              </w:rPr>
              <w:t>000000:5790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26666C" w:rsidRDefault="006B3889" w:rsidP="0026666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oval id="_x0000_s1346" style="position:absolute;margin-left:23.2pt;margin-top:3.7pt;width:5pt;height:3.65pt;flip:y;z-index:251847680" fillcolor="black"/>
              </w:pict>
            </w:r>
            <w:r w:rsidR="0026666C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26666C">
              <w:rPr>
                <w:color w:val="000000" w:themeColor="text1"/>
                <w:sz w:val="21"/>
                <w:szCs w:val="21"/>
              </w:rPr>
              <w:t xml:space="preserve"> </w:t>
            </w:r>
            <w:r w:rsidR="0026666C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26666C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26666C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26666C" w:rsidRDefault="0026666C" w:rsidP="0026666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26666C" w:rsidRDefault="0026666C" w:rsidP="0026666C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720E40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9D2274" w:rsidRDefault="009D2274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B1456E" w:rsidRDefault="008713B6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lastRenderedPageBreak/>
              <w:drawing>
                <wp:anchor distT="0" distB="0" distL="114300" distR="114300" simplePos="0" relativeHeight="251624425" behindDoc="0" locked="0" layoutInCell="1" allowOverlap="1" wp14:anchorId="322DB723" wp14:editId="1ED785F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100965</wp:posOffset>
                  </wp:positionV>
                  <wp:extent cx="6343650" cy="7153275"/>
                  <wp:effectExtent l="19050" t="0" r="0" b="0"/>
                  <wp:wrapNone/>
                  <wp:docPr id="7" name="Рисунок 6" descr="Лист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5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71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A01ED" w:rsidRDefault="006B3889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rect id="_x0000_s1295" style="position:absolute;margin-left:10pt;margin-top:4.3pt;width:48.6pt;height:18.8pt;z-index:251793408">
                  <v:textbox style="mso-next-textbox:#_x0000_s1295">
                    <w:txbxContent>
                      <w:p w:rsidR="006B3889" w:rsidRPr="004F677A" w:rsidRDefault="006B3889">
                        <w:pPr>
                          <w:rPr>
                            <w:sz w:val="20"/>
                            <w:szCs w:val="20"/>
                          </w:rPr>
                        </w:pPr>
                        <w:r w:rsidRPr="004F677A">
                          <w:rPr>
                            <w:sz w:val="20"/>
                            <w:szCs w:val="20"/>
                          </w:rPr>
                          <w:t>Лист 5</w:t>
                        </w:r>
                      </w:p>
                    </w:txbxContent>
                  </v:textbox>
                </v:rect>
              </w:pict>
            </w: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6B3889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rect id="_x0000_s1355" style="position:absolute;margin-left:175.95pt;margin-top:9.8pt;width:108.75pt;height:66.35pt;z-index:251858944" filled="f" strokecolor="white [3212]"/>
              </w:pict>
            </w: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6B3889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rect id="_x0000_s1357" style="position:absolute;margin-left:327.6pt;margin-top:8.65pt;width:98.4pt;height:19.85pt;z-index:251860992" filled="f" stroked="f">
                  <v:textbox>
                    <w:txbxContent>
                      <w:p w:rsidR="006B3889" w:rsidRPr="0094596F" w:rsidRDefault="006B388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94596F">
                          <w:rPr>
                            <w:b/>
                            <w:sz w:val="20"/>
                            <w:szCs w:val="20"/>
                          </w:rPr>
                          <w:t xml:space="preserve">Выносной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94596F">
                          <w:rPr>
                            <w:b/>
                            <w:sz w:val="20"/>
                            <w:szCs w:val="20"/>
                          </w:rPr>
                          <w:t>лист 1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color w:val="000000" w:themeColor="text1"/>
                <w:sz w:val="21"/>
                <w:szCs w:val="21"/>
              </w:rPr>
              <w:pict>
                <v:shape id="_x0000_s1356" type="#_x0000_t32" style="position:absolute;margin-left:284.55pt;margin-top:3.35pt;width:22.35pt;height:19.85pt;z-index:251859968" o:connectortype="straight"/>
              </w:pict>
            </w: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8713B6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57920" behindDoc="0" locked="0" layoutInCell="1" allowOverlap="1" wp14:anchorId="4D3C37AA" wp14:editId="1A305F29">
                  <wp:simplePos x="0" y="0"/>
                  <wp:positionH relativeFrom="column">
                    <wp:posOffset>2811780</wp:posOffset>
                  </wp:positionH>
                  <wp:positionV relativeFrom="paragraph">
                    <wp:posOffset>-2540</wp:posOffset>
                  </wp:positionV>
                  <wp:extent cx="3390900" cy="2571750"/>
                  <wp:effectExtent l="19050" t="19050" r="19050" b="19050"/>
                  <wp:wrapNone/>
                  <wp:docPr id="9" name="Рисунок 8" descr="выносно лис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носно лист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571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7A01ED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  <w:p w:rsidR="004F677A" w:rsidRDefault="004F677A" w:rsidP="004F677A">
            <w:pPr>
              <w:jc w:val="center"/>
              <w:rPr>
                <w:b/>
                <w:sz w:val="21"/>
                <w:szCs w:val="21"/>
              </w:rPr>
            </w:pPr>
          </w:p>
          <w:p w:rsidR="008713B6" w:rsidRDefault="008713B6" w:rsidP="008713B6">
            <w:pPr>
              <w:rPr>
                <w:b/>
                <w:sz w:val="21"/>
                <w:szCs w:val="21"/>
              </w:rPr>
            </w:pPr>
          </w:p>
          <w:p w:rsidR="004F677A" w:rsidRPr="00041B92" w:rsidRDefault="004F677A" w:rsidP="008713B6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Мас</w:t>
            </w:r>
            <w:r w:rsidR="0094596F">
              <w:rPr>
                <w:b/>
                <w:sz w:val="21"/>
                <w:szCs w:val="21"/>
              </w:rPr>
              <w:t>штаб 1: 6</w:t>
            </w:r>
            <w:r>
              <w:rPr>
                <w:b/>
                <w:sz w:val="21"/>
                <w:szCs w:val="21"/>
              </w:rPr>
              <w:t>000</w:t>
            </w:r>
          </w:p>
          <w:p w:rsidR="004F677A" w:rsidRDefault="004F677A" w:rsidP="008713B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      </w:t>
            </w:r>
          </w:p>
          <w:p w:rsidR="008713B6" w:rsidRPr="00D27172" w:rsidRDefault="008713B6" w:rsidP="008713B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</w:t>
            </w:r>
            <w:r w:rsidRPr="00D27172">
              <w:rPr>
                <w:b/>
                <w:bCs/>
                <w:color w:val="000000"/>
                <w:sz w:val="21"/>
                <w:szCs w:val="21"/>
              </w:rPr>
              <w:t xml:space="preserve">Условные обозначения: </w:t>
            </w:r>
          </w:p>
          <w:p w:rsidR="008713B6" w:rsidRPr="00041B92" w:rsidRDefault="008713B6" w:rsidP="00871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 w:rsidRPr="00041B92">
              <w:rPr>
                <w:rFonts w:ascii="Arial" w:hAnsi="Arial" w:cs="Arial"/>
                <w:bCs/>
                <w:iCs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 xml:space="preserve">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rect id="_x0000_s1350" style="position:absolute;margin-left:23.35pt;margin-top:3.05pt;width:12.75pt;height:7.5pt;z-index:251852800;mso-position-horizontal-relative:text;mso-position-vertical-relative:text" strokecolor="red"/>
              </w:pict>
            </w: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041B92">
              <w:rPr>
                <w:b/>
                <w:bCs/>
                <w:color w:val="000000"/>
                <w:sz w:val="21"/>
                <w:szCs w:val="21"/>
              </w:rPr>
              <w:t>--</w:t>
            </w:r>
            <w:r w:rsidRPr="00041B92">
              <w:rPr>
                <w:color w:val="000000"/>
                <w:sz w:val="21"/>
                <w:szCs w:val="21"/>
              </w:rPr>
              <w:t xml:space="preserve"> </w:t>
            </w:r>
            <w:r w:rsidRPr="002A397D">
              <w:rPr>
                <w:sz w:val="21"/>
                <w:szCs w:val="21"/>
              </w:rPr>
              <w:t>граница образуемой части  земельного участка (проектные границы публичного сервиту</w:t>
            </w:r>
            <w:r>
              <w:rPr>
                <w:sz w:val="21"/>
                <w:szCs w:val="21"/>
              </w:rPr>
              <w:t>та);</w:t>
            </w:r>
          </w:p>
          <w:p w:rsidR="008713B6" w:rsidRDefault="006B3889" w:rsidP="00871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1"/>
                <w:szCs w:val="21"/>
              </w:rPr>
              <w:pict>
                <v:rect id="_x0000_s1352" style="position:absolute;margin-left:23.2pt;margin-top:2.65pt;width:12.75pt;height:7.5pt;z-index:251854848" strokecolor="#009" strokeweight="1pt"/>
              </w:pict>
            </w:r>
            <w:r w:rsidR="008713B6">
              <w:rPr>
                <w:color w:val="000000"/>
                <w:sz w:val="21"/>
                <w:szCs w:val="21"/>
              </w:rPr>
              <w:t xml:space="preserve">               </w:t>
            </w:r>
            <w:r w:rsidR="008713B6" w:rsidRPr="00041B92">
              <w:rPr>
                <w:color w:val="000000"/>
                <w:sz w:val="21"/>
                <w:szCs w:val="21"/>
              </w:rPr>
              <w:t xml:space="preserve">-- </w:t>
            </w:r>
            <w:r w:rsidR="008713B6">
              <w:rPr>
                <w:color w:val="000000"/>
                <w:sz w:val="21"/>
                <w:szCs w:val="21"/>
              </w:rPr>
              <w:t>граница земельного участка, сведения о котором внесены в ЕГРН;</w:t>
            </w:r>
          </w:p>
          <w:p w:rsidR="008713B6" w:rsidRDefault="006B3889" w:rsidP="00871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54" style="position:absolute;margin-left:23.2pt;margin-top:3.3pt;width:12.75pt;height:7.5pt;z-index:251856896" strokecolor="#36f" strokeweight="1.5pt"/>
              </w:pict>
            </w:r>
            <w:r w:rsidR="008713B6">
              <w:rPr>
                <w:color w:val="000000"/>
                <w:sz w:val="21"/>
                <w:szCs w:val="21"/>
              </w:rPr>
              <w:t xml:space="preserve">               -- граница кадастрового квартала;</w:t>
            </w:r>
          </w:p>
          <w:p w:rsidR="008713B6" w:rsidRDefault="008713B6" w:rsidP="008713B6">
            <w:pPr>
              <w:autoSpaceDE w:val="0"/>
              <w:autoSpaceDN w:val="0"/>
              <w:adjustRightInd w:val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         </w:t>
            </w:r>
            <w:r w:rsidR="006B3889">
              <w:rPr>
                <w:noProof/>
                <w:color w:val="000000"/>
                <w:sz w:val="21"/>
                <w:szCs w:val="21"/>
              </w:rPr>
              <w:pict>
                <v:shape id="_x0000_s1353" type="#_x0000_t32" style="position:absolute;margin-left:23.05pt;margin-top:6.8pt;width:18.35pt;height:0;z-index:251855872;mso-position-horizontal-relative:text;mso-position-vertical-relative:text" o:connectortype="straight" strokecolor="black [3213]"/>
              </w:pict>
            </w:r>
            <w:r>
              <w:rPr>
                <w:color w:val="000000"/>
                <w:sz w:val="21"/>
                <w:szCs w:val="21"/>
              </w:rPr>
              <w:t xml:space="preserve">  -- контур сооружения; </w:t>
            </w:r>
          </w:p>
          <w:p w:rsidR="0094596F" w:rsidRDefault="008713B6" w:rsidP="008713B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      </w:t>
            </w:r>
            <w:r w:rsidRPr="008E64D7">
              <w:rPr>
                <w:color w:val="FF0000"/>
                <w:sz w:val="21"/>
                <w:szCs w:val="21"/>
              </w:rPr>
              <w:t xml:space="preserve"> </w:t>
            </w:r>
            <w:r w:rsidRPr="00FA1FD1">
              <w:rPr>
                <w:rFonts w:ascii="Arial" w:hAnsi="Arial" w:cs="Arial"/>
                <w:b/>
                <w:color w:val="0000CC"/>
                <w:sz w:val="19"/>
                <w:szCs w:val="19"/>
              </w:rPr>
              <w:t>38:06:14</w:t>
            </w:r>
            <w:r>
              <w:rPr>
                <w:rFonts w:ascii="Arial" w:hAnsi="Arial" w:cs="Arial"/>
                <w:b/>
                <w:color w:val="0000CC"/>
                <w:sz w:val="19"/>
                <w:szCs w:val="19"/>
              </w:rPr>
              <w:t xml:space="preserve">3606 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Pr="00041B92">
              <w:rPr>
                <w:color w:val="000000" w:themeColor="text1"/>
                <w:sz w:val="21"/>
                <w:szCs w:val="21"/>
              </w:rPr>
              <w:t>кадастровый номер квартала</w:t>
            </w:r>
            <w:r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 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</w:p>
          <w:p w:rsidR="008713B6" w:rsidRPr="00041B92" w:rsidRDefault="0094596F" w:rsidP="008713B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   </w:t>
            </w:r>
            <w:r w:rsidR="008713B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713B6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713B6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8713B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38:06:143706:124 </w:t>
            </w:r>
            <w:r w:rsidR="008713B6" w:rsidRPr="00041B92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– </w:t>
            </w:r>
            <w:r w:rsidR="008713B6" w:rsidRPr="00041B92">
              <w:rPr>
                <w:color w:val="000000" w:themeColor="text1"/>
                <w:sz w:val="21"/>
                <w:szCs w:val="21"/>
              </w:rPr>
              <w:t xml:space="preserve">кадастровый номер земельного </w:t>
            </w:r>
            <w:r w:rsidR="008713B6">
              <w:rPr>
                <w:color w:val="000000" w:themeColor="text1"/>
                <w:sz w:val="21"/>
                <w:szCs w:val="21"/>
              </w:rPr>
              <w:t>участка;</w:t>
            </w:r>
          </w:p>
          <w:p w:rsidR="008713B6" w:rsidRDefault="006B3889" w:rsidP="008713B6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  <w:r>
              <w:rPr>
                <w:noProof/>
                <w:color w:val="000000" w:themeColor="text1"/>
                <w:sz w:val="21"/>
                <w:szCs w:val="21"/>
              </w:rPr>
              <w:pict>
                <v:oval id="_x0000_s1351" style="position:absolute;margin-left:23.2pt;margin-top:3.7pt;width:5pt;height:3.65pt;flip:y;z-index:251853824" fillcolor="black"/>
              </w:pict>
            </w:r>
            <w:r w:rsidR="008713B6" w:rsidRPr="00041B92">
              <w:rPr>
                <w:color w:val="000000" w:themeColor="text1"/>
                <w:sz w:val="21"/>
                <w:szCs w:val="21"/>
              </w:rPr>
              <w:t xml:space="preserve">          </w:t>
            </w:r>
            <w:r w:rsidR="008713B6">
              <w:rPr>
                <w:color w:val="000000" w:themeColor="text1"/>
                <w:sz w:val="21"/>
                <w:szCs w:val="21"/>
              </w:rPr>
              <w:t xml:space="preserve"> </w:t>
            </w:r>
            <w:r w:rsidR="008713B6" w:rsidRPr="00041B92">
              <w:rPr>
                <w:color w:val="000000" w:themeColor="text1"/>
                <w:sz w:val="21"/>
                <w:szCs w:val="21"/>
              </w:rPr>
              <w:t xml:space="preserve"> н</w:t>
            </w:r>
            <w:proofErr w:type="gramStart"/>
            <w:r w:rsidR="008713B6" w:rsidRPr="00041B92">
              <w:rPr>
                <w:color w:val="000000" w:themeColor="text1"/>
                <w:sz w:val="21"/>
                <w:szCs w:val="21"/>
              </w:rPr>
              <w:t>1</w:t>
            </w:r>
            <w:proofErr w:type="gramEnd"/>
            <w:r w:rsidR="008713B6" w:rsidRPr="00041B92">
              <w:rPr>
                <w:color w:val="000000" w:themeColor="text1"/>
                <w:sz w:val="21"/>
                <w:szCs w:val="21"/>
              </w:rPr>
              <w:t xml:space="preserve"> – поворотная точка</w:t>
            </w:r>
          </w:p>
          <w:p w:rsidR="007A01ED" w:rsidRPr="001E404E" w:rsidRDefault="007A01ED" w:rsidP="009D2274">
            <w:pPr>
              <w:autoSpaceDE w:val="0"/>
              <w:autoSpaceDN w:val="0"/>
              <w:adjustRightInd w:val="0"/>
              <w:rPr>
                <w:color w:val="000000" w:themeColor="text1"/>
                <w:sz w:val="21"/>
                <w:szCs w:val="21"/>
              </w:rPr>
            </w:pPr>
          </w:p>
        </w:tc>
      </w:tr>
    </w:tbl>
    <w:p w:rsidR="002E69BF" w:rsidRDefault="002E69BF" w:rsidP="002E69BF"/>
    <w:p w:rsidR="006B3889" w:rsidRDefault="006B3889" w:rsidP="002E69BF"/>
    <w:p w:rsidR="006B3889" w:rsidRPr="006B3889" w:rsidRDefault="006B3889" w:rsidP="006B3889">
      <w:pPr>
        <w:ind w:right="-406"/>
      </w:pPr>
      <w:r>
        <w:t>Заместитель Мэра района _______________</w:t>
      </w:r>
      <w:bookmarkStart w:id="0" w:name="_GoBack"/>
      <w:bookmarkEnd w:id="0"/>
      <w:r>
        <w:t>_______________________________Е.Ю. Емельянова</w:t>
      </w:r>
    </w:p>
    <w:sectPr w:rsidR="006B3889" w:rsidRPr="006B3889" w:rsidSect="00890021">
      <w:footerReference w:type="even" r:id="rId15"/>
      <w:footerReference w:type="default" r:id="rId16"/>
      <w:pgSz w:w="11906" w:h="16838" w:code="9"/>
      <w:pgMar w:top="284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889" w:rsidRDefault="006B3889">
      <w:r>
        <w:separator/>
      </w:r>
    </w:p>
  </w:endnote>
  <w:endnote w:type="continuationSeparator" w:id="0">
    <w:p w:rsidR="006B3889" w:rsidRDefault="006B3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89" w:rsidRDefault="006B3889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B3889" w:rsidRDefault="006B3889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89" w:rsidRDefault="006B3889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889" w:rsidRDefault="006B3889">
      <w:r>
        <w:separator/>
      </w:r>
    </w:p>
  </w:footnote>
  <w:footnote w:type="continuationSeparator" w:id="0">
    <w:p w:rsidR="006B3889" w:rsidRDefault="006B3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77825">
      <o:colormru v:ext="edit" colors="#c60,blue,#0606ba,#f06,#009,#36f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021"/>
    <w:rsid w:val="00004592"/>
    <w:rsid w:val="00020B94"/>
    <w:rsid w:val="0003522C"/>
    <w:rsid w:val="00041B92"/>
    <w:rsid w:val="00042F3B"/>
    <w:rsid w:val="0005716A"/>
    <w:rsid w:val="0007437B"/>
    <w:rsid w:val="000823EC"/>
    <w:rsid w:val="000C1836"/>
    <w:rsid w:val="000C6E39"/>
    <w:rsid w:val="000D59F8"/>
    <w:rsid w:val="000E0AF3"/>
    <w:rsid w:val="000E54D2"/>
    <w:rsid w:val="000E56A9"/>
    <w:rsid w:val="000E584C"/>
    <w:rsid w:val="000E6177"/>
    <w:rsid w:val="001200D0"/>
    <w:rsid w:val="00122D6B"/>
    <w:rsid w:val="00134BEC"/>
    <w:rsid w:val="001505F2"/>
    <w:rsid w:val="0015073B"/>
    <w:rsid w:val="001556B0"/>
    <w:rsid w:val="00170DEB"/>
    <w:rsid w:val="0017456E"/>
    <w:rsid w:val="001A1530"/>
    <w:rsid w:val="001A6411"/>
    <w:rsid w:val="001A7A22"/>
    <w:rsid w:val="001B0696"/>
    <w:rsid w:val="001C2F42"/>
    <w:rsid w:val="001C3AD5"/>
    <w:rsid w:val="001C4536"/>
    <w:rsid w:val="001C6FA3"/>
    <w:rsid w:val="001D1BAD"/>
    <w:rsid w:val="001E404E"/>
    <w:rsid w:val="00202AB9"/>
    <w:rsid w:val="00207F73"/>
    <w:rsid w:val="00235B59"/>
    <w:rsid w:val="00245A00"/>
    <w:rsid w:val="00256C72"/>
    <w:rsid w:val="00261272"/>
    <w:rsid w:val="0026666C"/>
    <w:rsid w:val="002772FC"/>
    <w:rsid w:val="00281A40"/>
    <w:rsid w:val="00281DA4"/>
    <w:rsid w:val="002A638E"/>
    <w:rsid w:val="002B44F8"/>
    <w:rsid w:val="002B49DF"/>
    <w:rsid w:val="002C09BF"/>
    <w:rsid w:val="002D262F"/>
    <w:rsid w:val="002E3FCA"/>
    <w:rsid w:val="002E69BF"/>
    <w:rsid w:val="003129C3"/>
    <w:rsid w:val="00335943"/>
    <w:rsid w:val="00335B15"/>
    <w:rsid w:val="00344870"/>
    <w:rsid w:val="003549A0"/>
    <w:rsid w:val="0035555F"/>
    <w:rsid w:val="0038624B"/>
    <w:rsid w:val="00391499"/>
    <w:rsid w:val="003A159D"/>
    <w:rsid w:val="003C627B"/>
    <w:rsid w:val="003E75C4"/>
    <w:rsid w:val="003F3DBA"/>
    <w:rsid w:val="003F7F20"/>
    <w:rsid w:val="0040253E"/>
    <w:rsid w:val="0040456D"/>
    <w:rsid w:val="00412394"/>
    <w:rsid w:val="004179A5"/>
    <w:rsid w:val="0042143E"/>
    <w:rsid w:val="00423EAF"/>
    <w:rsid w:val="00432044"/>
    <w:rsid w:val="004561AA"/>
    <w:rsid w:val="0048756A"/>
    <w:rsid w:val="004951A1"/>
    <w:rsid w:val="004C2A63"/>
    <w:rsid w:val="004D0E59"/>
    <w:rsid w:val="004F677A"/>
    <w:rsid w:val="005203DF"/>
    <w:rsid w:val="00521539"/>
    <w:rsid w:val="005264E5"/>
    <w:rsid w:val="00526904"/>
    <w:rsid w:val="0052778D"/>
    <w:rsid w:val="005305EF"/>
    <w:rsid w:val="0053341E"/>
    <w:rsid w:val="00534451"/>
    <w:rsid w:val="00536E49"/>
    <w:rsid w:val="0054169C"/>
    <w:rsid w:val="005637F9"/>
    <w:rsid w:val="00563CC4"/>
    <w:rsid w:val="005733CF"/>
    <w:rsid w:val="00576B2C"/>
    <w:rsid w:val="00580A7E"/>
    <w:rsid w:val="00583DAE"/>
    <w:rsid w:val="005928AE"/>
    <w:rsid w:val="00596163"/>
    <w:rsid w:val="0059654F"/>
    <w:rsid w:val="005A19AD"/>
    <w:rsid w:val="005B4876"/>
    <w:rsid w:val="005B77DD"/>
    <w:rsid w:val="005C5B40"/>
    <w:rsid w:val="005C638E"/>
    <w:rsid w:val="005D5C37"/>
    <w:rsid w:val="005D5EED"/>
    <w:rsid w:val="005D6991"/>
    <w:rsid w:val="005D6BB6"/>
    <w:rsid w:val="005E7FCB"/>
    <w:rsid w:val="005F7E5A"/>
    <w:rsid w:val="00606548"/>
    <w:rsid w:val="006151C2"/>
    <w:rsid w:val="00670344"/>
    <w:rsid w:val="006731FF"/>
    <w:rsid w:val="006807C0"/>
    <w:rsid w:val="006903F2"/>
    <w:rsid w:val="00693753"/>
    <w:rsid w:val="00696686"/>
    <w:rsid w:val="0069704A"/>
    <w:rsid w:val="006A0AC3"/>
    <w:rsid w:val="006A16E6"/>
    <w:rsid w:val="006A750A"/>
    <w:rsid w:val="006B3889"/>
    <w:rsid w:val="006B7CB2"/>
    <w:rsid w:val="006B7EAA"/>
    <w:rsid w:val="006C1AA7"/>
    <w:rsid w:val="006D7744"/>
    <w:rsid w:val="006E57A3"/>
    <w:rsid w:val="0070412E"/>
    <w:rsid w:val="0071241E"/>
    <w:rsid w:val="00720E40"/>
    <w:rsid w:val="00724B44"/>
    <w:rsid w:val="00732DEE"/>
    <w:rsid w:val="0075420C"/>
    <w:rsid w:val="00756082"/>
    <w:rsid w:val="00777DCA"/>
    <w:rsid w:val="007915B4"/>
    <w:rsid w:val="007A01ED"/>
    <w:rsid w:val="007B1A3F"/>
    <w:rsid w:val="007B21FA"/>
    <w:rsid w:val="007C7D5C"/>
    <w:rsid w:val="007D0627"/>
    <w:rsid w:val="007D4C30"/>
    <w:rsid w:val="007E1B10"/>
    <w:rsid w:val="007F560E"/>
    <w:rsid w:val="008220B9"/>
    <w:rsid w:val="00831846"/>
    <w:rsid w:val="00835B1C"/>
    <w:rsid w:val="00836A1B"/>
    <w:rsid w:val="00860DE9"/>
    <w:rsid w:val="008713B6"/>
    <w:rsid w:val="008863B9"/>
    <w:rsid w:val="00890021"/>
    <w:rsid w:val="008A19AA"/>
    <w:rsid w:val="008A1A7D"/>
    <w:rsid w:val="008B14F5"/>
    <w:rsid w:val="008B4695"/>
    <w:rsid w:val="008B64EC"/>
    <w:rsid w:val="008C3345"/>
    <w:rsid w:val="008C7844"/>
    <w:rsid w:val="008D51C3"/>
    <w:rsid w:val="008E64D7"/>
    <w:rsid w:val="00912984"/>
    <w:rsid w:val="00914FCC"/>
    <w:rsid w:val="00920541"/>
    <w:rsid w:val="009264FB"/>
    <w:rsid w:val="00926792"/>
    <w:rsid w:val="00935AA1"/>
    <w:rsid w:val="0094596F"/>
    <w:rsid w:val="009507A0"/>
    <w:rsid w:val="009543C0"/>
    <w:rsid w:val="00974A05"/>
    <w:rsid w:val="009851C6"/>
    <w:rsid w:val="009922D3"/>
    <w:rsid w:val="0099366D"/>
    <w:rsid w:val="0099583A"/>
    <w:rsid w:val="009A0C27"/>
    <w:rsid w:val="009A48EA"/>
    <w:rsid w:val="009A7E6E"/>
    <w:rsid w:val="009B2E7E"/>
    <w:rsid w:val="009B5A63"/>
    <w:rsid w:val="009B6B5D"/>
    <w:rsid w:val="009D13A9"/>
    <w:rsid w:val="009D2274"/>
    <w:rsid w:val="009E4B76"/>
    <w:rsid w:val="009F3C61"/>
    <w:rsid w:val="00A032C8"/>
    <w:rsid w:val="00A118A7"/>
    <w:rsid w:val="00A142E5"/>
    <w:rsid w:val="00A272F2"/>
    <w:rsid w:val="00A5565F"/>
    <w:rsid w:val="00A6292B"/>
    <w:rsid w:val="00A91DAB"/>
    <w:rsid w:val="00A95178"/>
    <w:rsid w:val="00AB0BB2"/>
    <w:rsid w:val="00AB2AD2"/>
    <w:rsid w:val="00AB5452"/>
    <w:rsid w:val="00AC3876"/>
    <w:rsid w:val="00AD0B32"/>
    <w:rsid w:val="00AE0852"/>
    <w:rsid w:val="00AE6676"/>
    <w:rsid w:val="00B04E98"/>
    <w:rsid w:val="00B076B0"/>
    <w:rsid w:val="00B1456E"/>
    <w:rsid w:val="00B14F28"/>
    <w:rsid w:val="00B23CCE"/>
    <w:rsid w:val="00B251DD"/>
    <w:rsid w:val="00B31482"/>
    <w:rsid w:val="00B4125C"/>
    <w:rsid w:val="00B443F2"/>
    <w:rsid w:val="00B517EC"/>
    <w:rsid w:val="00B52667"/>
    <w:rsid w:val="00B5433D"/>
    <w:rsid w:val="00B6519B"/>
    <w:rsid w:val="00B67866"/>
    <w:rsid w:val="00B82420"/>
    <w:rsid w:val="00B90051"/>
    <w:rsid w:val="00B90700"/>
    <w:rsid w:val="00B910DF"/>
    <w:rsid w:val="00BB68F5"/>
    <w:rsid w:val="00BC234A"/>
    <w:rsid w:val="00BD188A"/>
    <w:rsid w:val="00BD2F55"/>
    <w:rsid w:val="00BE1C64"/>
    <w:rsid w:val="00BF382A"/>
    <w:rsid w:val="00C01430"/>
    <w:rsid w:val="00C03AC4"/>
    <w:rsid w:val="00C0762A"/>
    <w:rsid w:val="00C24322"/>
    <w:rsid w:val="00C30323"/>
    <w:rsid w:val="00C44B64"/>
    <w:rsid w:val="00C54B37"/>
    <w:rsid w:val="00C62444"/>
    <w:rsid w:val="00C66D09"/>
    <w:rsid w:val="00C826C4"/>
    <w:rsid w:val="00C924DD"/>
    <w:rsid w:val="00CA524A"/>
    <w:rsid w:val="00CB7932"/>
    <w:rsid w:val="00CB7982"/>
    <w:rsid w:val="00CB7D92"/>
    <w:rsid w:val="00CC4C2B"/>
    <w:rsid w:val="00CF75EF"/>
    <w:rsid w:val="00D00B35"/>
    <w:rsid w:val="00D11142"/>
    <w:rsid w:val="00D15297"/>
    <w:rsid w:val="00D23973"/>
    <w:rsid w:val="00D27172"/>
    <w:rsid w:val="00D31A86"/>
    <w:rsid w:val="00D42EF9"/>
    <w:rsid w:val="00D43770"/>
    <w:rsid w:val="00D441B1"/>
    <w:rsid w:val="00D4425F"/>
    <w:rsid w:val="00D450F8"/>
    <w:rsid w:val="00D54C13"/>
    <w:rsid w:val="00D65BF5"/>
    <w:rsid w:val="00D772F1"/>
    <w:rsid w:val="00D84535"/>
    <w:rsid w:val="00DA3B4D"/>
    <w:rsid w:val="00DC3827"/>
    <w:rsid w:val="00DD655C"/>
    <w:rsid w:val="00DE2722"/>
    <w:rsid w:val="00DF3111"/>
    <w:rsid w:val="00DF6596"/>
    <w:rsid w:val="00DF6A6C"/>
    <w:rsid w:val="00DF7293"/>
    <w:rsid w:val="00E24D8E"/>
    <w:rsid w:val="00E34A2D"/>
    <w:rsid w:val="00E47F16"/>
    <w:rsid w:val="00E53DFB"/>
    <w:rsid w:val="00E55143"/>
    <w:rsid w:val="00E7440A"/>
    <w:rsid w:val="00E8672D"/>
    <w:rsid w:val="00E9117E"/>
    <w:rsid w:val="00EB0B42"/>
    <w:rsid w:val="00ED0963"/>
    <w:rsid w:val="00ED4D02"/>
    <w:rsid w:val="00EE1FBE"/>
    <w:rsid w:val="00EE2C78"/>
    <w:rsid w:val="00EF63BA"/>
    <w:rsid w:val="00F01E8A"/>
    <w:rsid w:val="00F024CB"/>
    <w:rsid w:val="00F07C00"/>
    <w:rsid w:val="00F119DE"/>
    <w:rsid w:val="00F24418"/>
    <w:rsid w:val="00F27D1B"/>
    <w:rsid w:val="00F403D5"/>
    <w:rsid w:val="00F52B8D"/>
    <w:rsid w:val="00F5434E"/>
    <w:rsid w:val="00F550FD"/>
    <w:rsid w:val="00F661FB"/>
    <w:rsid w:val="00F84664"/>
    <w:rsid w:val="00F92C56"/>
    <w:rsid w:val="00F93A13"/>
    <w:rsid w:val="00F969E1"/>
    <w:rsid w:val="00FA1FD1"/>
    <w:rsid w:val="00FA5F6E"/>
    <w:rsid w:val="00FB5ADC"/>
    <w:rsid w:val="00FC09DD"/>
    <w:rsid w:val="00FC48B8"/>
    <w:rsid w:val="00FD58C8"/>
    <w:rsid w:val="00FE06AF"/>
    <w:rsid w:val="00FE2A71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>
      <o:colormru v:ext="edit" colors="#c60,blue,#0606ba,#f06,#009,#36f"/>
      <o:colormenu v:ext="edit" fillcolor="none" strokecolor="none [3213]"/>
    </o:shapedefaults>
    <o:shapelayout v:ext="edit">
      <o:idmap v:ext="edit" data="1"/>
      <o:rules v:ext="edit">
        <o:r id="V:Rule12" type="connector" idref="#_x0000_s1343"/>
        <o:r id="V:Rule13" type="connector" idref="#_x0000_s1356"/>
        <o:r id="V:Rule14" type="connector" idref="#_x0000_s1246"/>
        <o:r id="V:Rule15" type="connector" idref="#_x0000_s1334"/>
        <o:r id="V:Rule16" type="connector" idref="#_x0000_s1339"/>
        <o:r id="V:Rule17" type="connector" idref="#_x0000_s1331"/>
        <o:r id="V:Rule18" type="connector" idref="#_x0000_s1330"/>
        <o:r id="V:Rule19" type="connector" idref="#_x0000_s1348"/>
        <o:r id="V:Rule20" type="connector" idref="#_x0000_s1317"/>
        <o:r id="V:Rule21" type="connector" idref="#_x0000_s1333"/>
        <o:r id="V:Rule22" type="connector" idref="#_x0000_s135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2D2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D2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572</TotalTime>
  <Pages>9</Pages>
  <Words>959</Words>
  <Characters>8240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9181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Коровина Евгения Владимировна</cp:lastModifiedBy>
  <cp:revision>10</cp:revision>
  <cp:lastPrinted>2022-07-13T02:25:00Z</cp:lastPrinted>
  <dcterms:created xsi:type="dcterms:W3CDTF">2022-06-22T05:55:00Z</dcterms:created>
  <dcterms:modified xsi:type="dcterms:W3CDTF">2022-07-13T02:25:00Z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1123317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