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</w:p>
    <w:p w:rsidR="005C4176" w:rsidRPr="00135381" w:rsidRDefault="005C4176">
      <w:pPr>
        <w:rPr>
          <w:sz w:val="2"/>
        </w:rPr>
      </w:pPr>
    </w:p>
    <w:p w:rsidR="00175DAC" w:rsidRPr="00641F21" w:rsidRDefault="00175DAC" w:rsidP="00175DAC">
      <w:pPr>
        <w:ind w:left="6237"/>
        <w:rPr>
          <w:sz w:val="20"/>
          <w:szCs w:val="20"/>
        </w:rPr>
      </w:pPr>
      <w:r w:rsidRPr="00641F21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 xml:space="preserve">1 </w:t>
      </w:r>
      <w:r w:rsidRPr="00641F21">
        <w:rPr>
          <w:sz w:val="20"/>
          <w:szCs w:val="20"/>
        </w:rPr>
        <w:t>к постановлению администрации</w:t>
      </w:r>
      <w:r>
        <w:rPr>
          <w:sz w:val="20"/>
          <w:szCs w:val="20"/>
        </w:rPr>
        <w:t xml:space="preserve"> </w:t>
      </w:r>
      <w:r w:rsidRPr="00641F21">
        <w:rPr>
          <w:sz w:val="20"/>
          <w:szCs w:val="20"/>
        </w:rPr>
        <w:t xml:space="preserve">Иркутского  районного муниципального образования </w:t>
      </w:r>
    </w:p>
    <w:p w:rsidR="00175DAC" w:rsidRPr="00641F21" w:rsidRDefault="00175DAC" w:rsidP="00175DAC">
      <w:pPr>
        <w:ind w:left="1985"/>
        <w:rPr>
          <w:sz w:val="20"/>
          <w:szCs w:val="20"/>
          <w:u w:val="single"/>
        </w:rPr>
      </w:pPr>
      <w:r w:rsidRPr="00641F21">
        <w:rPr>
          <w:sz w:val="20"/>
          <w:szCs w:val="20"/>
        </w:rPr>
        <w:t xml:space="preserve">                                                                                     от «___»_________202</w:t>
      </w:r>
      <w:r>
        <w:rPr>
          <w:sz w:val="20"/>
          <w:szCs w:val="20"/>
        </w:rPr>
        <w:t xml:space="preserve">2 </w:t>
      </w:r>
      <w:r w:rsidRPr="00641F21">
        <w:rPr>
          <w:sz w:val="20"/>
          <w:szCs w:val="20"/>
        </w:rPr>
        <w:t>№______</w:t>
      </w:r>
    </w:p>
    <w:p w:rsidR="00C826C4" w:rsidRPr="004B0257" w:rsidRDefault="00C826C4" w:rsidP="00F863AF">
      <w:pPr>
        <w:rPr>
          <w:sz w:val="20"/>
          <w:szCs w:val="20"/>
          <w:u w:val="single"/>
        </w:rPr>
      </w:pPr>
    </w:p>
    <w:p w:rsidR="00065E2E" w:rsidRPr="004B0257" w:rsidRDefault="00065E2E" w:rsidP="00AD1C6A">
      <w:pPr>
        <w:pStyle w:val="a9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4B0257">
        <w:rPr>
          <w:rFonts w:ascii="Times New Roman" w:hAnsi="Times New Roman"/>
          <w:b/>
          <w:sz w:val="28"/>
          <w:szCs w:val="28"/>
        </w:rPr>
        <w:t>С</w:t>
      </w:r>
      <w:r w:rsidR="00AD1C6A" w:rsidRPr="004B0257">
        <w:rPr>
          <w:rFonts w:ascii="Times New Roman" w:hAnsi="Times New Roman"/>
          <w:b/>
          <w:sz w:val="28"/>
          <w:szCs w:val="28"/>
        </w:rPr>
        <w:t>ХЕМА РАСПОЛОЖЕНИЯ</w:t>
      </w:r>
      <w:r w:rsidRPr="004B0257">
        <w:rPr>
          <w:rFonts w:ascii="Times New Roman" w:hAnsi="Times New Roman"/>
          <w:b/>
          <w:sz w:val="28"/>
          <w:szCs w:val="28"/>
        </w:rPr>
        <w:t xml:space="preserve"> ГРАНИЦ</w:t>
      </w:r>
      <w:r w:rsidR="00A66E28" w:rsidRPr="004B0257">
        <w:rPr>
          <w:rFonts w:ascii="Times New Roman" w:hAnsi="Times New Roman"/>
          <w:b/>
          <w:sz w:val="28"/>
          <w:szCs w:val="28"/>
        </w:rPr>
        <w:t xml:space="preserve"> </w:t>
      </w:r>
      <w:r w:rsidRPr="004B0257">
        <w:rPr>
          <w:rFonts w:ascii="Times New Roman" w:hAnsi="Times New Roman"/>
          <w:b/>
          <w:sz w:val="28"/>
          <w:szCs w:val="28"/>
        </w:rPr>
        <w:t>ПУБЛИЧНОГО СЕРВИТУТА</w:t>
      </w:r>
    </w:p>
    <w:p w:rsidR="00344870" w:rsidRPr="004B0257" w:rsidRDefault="00344870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4B0257" w:rsidRPr="004B0257" w:rsidTr="00782A4F">
        <w:tc>
          <w:tcPr>
            <w:tcW w:w="10206" w:type="dxa"/>
            <w:shd w:val="clear" w:color="auto" w:fill="auto"/>
          </w:tcPr>
          <w:p w:rsidR="00BE3A4C" w:rsidRPr="00B97021" w:rsidRDefault="00103B5F" w:rsidP="000C75A2">
            <w:pPr>
              <w:rPr>
                <w:highlight w:val="yellow"/>
              </w:rPr>
            </w:pPr>
            <w:r>
              <w:t>Система координат МСК-38, зона 3</w:t>
            </w:r>
          </w:p>
        </w:tc>
      </w:tr>
      <w:tr w:rsidR="00103B5F" w:rsidRPr="004B0257" w:rsidTr="00782A4F">
        <w:tc>
          <w:tcPr>
            <w:tcW w:w="10206" w:type="dxa"/>
            <w:shd w:val="clear" w:color="auto" w:fill="auto"/>
          </w:tcPr>
          <w:p w:rsidR="00103B5F" w:rsidRPr="00425F43" w:rsidRDefault="00103B5F" w:rsidP="00103B5F">
            <w:pPr>
              <w:tabs>
                <w:tab w:val="left" w:pos="16860"/>
              </w:tabs>
              <w:jc w:val="center"/>
              <w:rPr>
                <w:shd w:val="clear" w:color="auto" w:fill="FFFFFF"/>
              </w:rPr>
            </w:pPr>
            <w:r>
              <w:t xml:space="preserve">Цель установления публичного сервитута: </w:t>
            </w:r>
            <w:r>
              <w:rPr>
                <w:shd w:val="clear" w:color="auto" w:fill="FFFFFF"/>
              </w:rPr>
              <w:t>д</w:t>
            </w:r>
            <w:r w:rsidRPr="00425F43">
              <w:rPr>
                <w:shd w:val="clear" w:color="auto" w:fill="FFFFFF"/>
              </w:rPr>
              <w:t>ля размещения объекта электросетевого хозяйства</w:t>
            </w:r>
            <w:r>
              <w:rPr>
                <w:shd w:val="clear" w:color="auto" w:fill="FFFFFF"/>
              </w:rPr>
              <w:t>:</w:t>
            </w:r>
            <w:r w:rsidRPr="00425F43">
              <w:rPr>
                <w:shd w:val="clear" w:color="auto" w:fill="FFFFFF"/>
              </w:rPr>
              <w:t xml:space="preserve"> </w:t>
            </w:r>
          </w:p>
          <w:p w:rsidR="00103B5F" w:rsidRPr="00425F43" w:rsidRDefault="00090E25" w:rsidP="00090E25">
            <w:pPr>
              <w:pStyle w:val="Default"/>
            </w:pPr>
            <w:r>
              <w:rPr>
                <w:sz w:val="26"/>
                <w:szCs w:val="26"/>
              </w:rPr>
              <w:t xml:space="preserve">««Электрическая сеть д. </w:t>
            </w:r>
            <w:proofErr w:type="spellStart"/>
            <w:r>
              <w:rPr>
                <w:sz w:val="26"/>
                <w:szCs w:val="26"/>
              </w:rPr>
              <w:t>Новолисиха</w:t>
            </w:r>
            <w:proofErr w:type="spellEnd"/>
            <w:r>
              <w:rPr>
                <w:sz w:val="26"/>
                <w:szCs w:val="26"/>
              </w:rPr>
              <w:t>» (микрорайон «Хрустальный парк») (</w:t>
            </w: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  <w:r>
              <w:rPr>
                <w:sz w:val="26"/>
                <w:szCs w:val="26"/>
              </w:rPr>
              <w:t xml:space="preserve"> 3510/17)»</w:t>
            </w:r>
          </w:p>
        </w:tc>
      </w:tr>
      <w:tr w:rsidR="00103B5F" w:rsidRPr="004B0257" w:rsidTr="00782A4F">
        <w:tc>
          <w:tcPr>
            <w:tcW w:w="10206" w:type="dxa"/>
            <w:shd w:val="clear" w:color="auto" w:fill="auto"/>
          </w:tcPr>
          <w:p w:rsidR="00103B5F" w:rsidRPr="00425F43" w:rsidRDefault="00103B5F" w:rsidP="00EE7B68">
            <w:r w:rsidRPr="00425F43">
              <w:t xml:space="preserve">Общая </w:t>
            </w:r>
            <w:r w:rsidRPr="00350EAF">
              <w:t xml:space="preserve">площадь публичного </w:t>
            </w:r>
            <w:r w:rsidR="00DC34D2">
              <w:t xml:space="preserve">сервитута </w:t>
            </w:r>
            <w:r w:rsidR="00DC34D2" w:rsidRPr="00E62A08">
              <w:t xml:space="preserve">составляет </w:t>
            </w:r>
            <w:r w:rsidR="00E62A08" w:rsidRPr="00E62A08">
              <w:t>29564</w:t>
            </w:r>
            <w:r w:rsidRPr="00E62A08">
              <w:t xml:space="preserve"> </w:t>
            </w:r>
            <w:proofErr w:type="spellStart"/>
            <w:r w:rsidRPr="00E62A08">
              <w:t>кв</w:t>
            </w:r>
            <w:proofErr w:type="gramStart"/>
            <w:r w:rsidRPr="00350EAF">
              <w:t>.м</w:t>
            </w:r>
            <w:proofErr w:type="spellEnd"/>
            <w:proofErr w:type="gramEnd"/>
            <w:r w:rsidRPr="00350EAF">
              <w:t>, в том числе: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2954E4" w:rsidP="000C75A2">
            <w:r w:rsidRPr="004628C3">
              <w:t>Площадь испрашиваемого публичного сервитута на земельный участок с кадастровым номером 38:06:143519:12155 – 96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2954E4" w:rsidP="000C75A2">
            <w:r w:rsidRPr="004628C3">
              <w:t>Площадь испрашиваемого публичного сервитута на земельный участок с кадастровым номером 38:06:143519:12171 – 117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2954E4" w:rsidP="000C75A2">
            <w:r w:rsidRPr="004628C3">
              <w:t>Площадь испрашиваемого публичного сервитута на земельный участок с кадастровым номером 38:06:143519:11991 – 883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2954E4" w:rsidP="00AA5F55">
            <w:r w:rsidRPr="004628C3">
              <w:t>Площадь испрашиваемого публичного сервитута на земельный участок с кадастровым номером 38:06:143519:12148 –</w:t>
            </w:r>
            <w:r w:rsidR="00DF4F56">
              <w:t xml:space="preserve"> 1217</w:t>
            </w:r>
            <w:r w:rsidR="00C843A0">
              <w:t xml:space="preserve"> </w:t>
            </w:r>
            <w:r w:rsidR="00C843A0" w:rsidRPr="00AA5F55">
              <w:t>кв. м.</w:t>
            </w:r>
          </w:p>
        </w:tc>
      </w:tr>
      <w:tr w:rsidR="00C843A0" w:rsidRPr="004B0257" w:rsidTr="00782A4F">
        <w:tc>
          <w:tcPr>
            <w:tcW w:w="10206" w:type="dxa"/>
            <w:shd w:val="clear" w:color="auto" w:fill="auto"/>
          </w:tcPr>
          <w:p w:rsidR="00C843A0" w:rsidRPr="004628C3" w:rsidRDefault="00C843A0" w:rsidP="000C75A2">
            <w:r w:rsidRPr="004628C3">
              <w:t>Площадь испрашиваемого публичного сервитута на земельный участок с кадастровым номером 38:06:143519:12168 – 89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2954E4" w:rsidP="002954E4">
            <w:r w:rsidRPr="004628C3">
              <w:t>Площадь испрашиваемого публичного сервитута на земельный участок с кадастровым номером 38:06:143519:12</w:t>
            </w:r>
            <w:r>
              <w:t>181</w:t>
            </w:r>
            <w:r w:rsidRPr="004628C3">
              <w:t xml:space="preserve"> – </w:t>
            </w:r>
            <w:r w:rsidRPr="007C2284">
              <w:t>80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2954E4" w:rsidP="000C75A2">
            <w:r w:rsidRPr="004628C3">
              <w:t>Площадь испрашиваемого публичного сервитута на земельный участок с кадастровым номером 38:06:1435</w:t>
            </w:r>
            <w:r w:rsidR="007C2284">
              <w:t>19:12159 – 64</w:t>
            </w:r>
            <w:r w:rsidRPr="004628C3">
              <w:t xml:space="preserve">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7C2284" w:rsidP="000C75A2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19:11992 – 480</w:t>
            </w:r>
            <w:r w:rsidRPr="004628C3">
              <w:t xml:space="preserve"> кв. м.</w:t>
            </w:r>
          </w:p>
        </w:tc>
      </w:tr>
      <w:tr w:rsidR="005A6528" w:rsidRPr="004B0257" w:rsidTr="00782A4F">
        <w:tc>
          <w:tcPr>
            <w:tcW w:w="10206" w:type="dxa"/>
            <w:shd w:val="clear" w:color="auto" w:fill="auto"/>
          </w:tcPr>
          <w:p w:rsidR="005A6528" w:rsidRPr="00425F43" w:rsidRDefault="007C2284" w:rsidP="000C75A2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19:12065 – 58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7C2284" w:rsidP="009F2243">
            <w:r w:rsidRPr="004628C3">
              <w:t>Площадь испрашиваемого публичного сервитута на земельный участок с кадастровым номером 38:06:1435</w:t>
            </w:r>
            <w:r w:rsidR="00C843A0">
              <w:t>19:6389 – 247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C843A0" w:rsidP="00090E25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19:12109 – 56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C843A0" w:rsidP="00090E25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19:12114 – 163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090E25">
            <w:r w:rsidRPr="004628C3">
              <w:t xml:space="preserve">Площадь испрашиваемого публичного сервитута на земельный участок с кадастровым номером </w:t>
            </w:r>
            <w:r w:rsidR="00C843A0" w:rsidRPr="00C843A0">
              <w:t>38:06:143519:6409</w:t>
            </w:r>
            <w:r>
              <w:t xml:space="preserve"> – 33 </w:t>
            </w:r>
            <w:r w:rsidRPr="004628C3">
              <w:t>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090E25">
            <w:r w:rsidRPr="004628C3">
              <w:t xml:space="preserve">Площадь испрашиваемого публичного сервитута на земельный участок с кадастровым номером </w:t>
            </w:r>
            <w:r>
              <w:t xml:space="preserve">38:06:143519:12202 – 32 </w:t>
            </w:r>
            <w:r w:rsidRPr="004628C3">
              <w:t>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9F2243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19:12191 – 32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090E25">
            <w:r w:rsidRPr="004628C3">
              <w:t xml:space="preserve">Площадь испрашиваемого публичного сервитута на земельный участок с кадастровым номером </w:t>
            </w:r>
            <w:r>
              <w:t>38:06:143519:12156 – 198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9F2243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19:12111 – 6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090E25">
            <w:r w:rsidRPr="004628C3">
              <w:t>Площадь испрашиваемого публичного сервитута на земельный участок с кадастровым номером 38:06:1435</w:t>
            </w:r>
            <w:r>
              <w:t>19:12115 – 417</w:t>
            </w:r>
            <w:r w:rsidRPr="004628C3">
              <w:t xml:space="preserve"> кв. м.</w:t>
            </w:r>
          </w:p>
        </w:tc>
      </w:tr>
      <w:tr w:rsidR="00090E25" w:rsidRPr="004B0257" w:rsidTr="00782A4F">
        <w:tc>
          <w:tcPr>
            <w:tcW w:w="10206" w:type="dxa"/>
            <w:shd w:val="clear" w:color="auto" w:fill="auto"/>
          </w:tcPr>
          <w:p w:rsidR="00090E25" w:rsidRPr="004628C3" w:rsidRDefault="00026CD1" w:rsidP="00090E25">
            <w:r w:rsidRPr="004628C3">
              <w:t>Площадь испрашиваемого публичного сервитута на земельный участок с кадастровым номером 38:06:143519:12116 – 89 кв. м.</w:t>
            </w:r>
          </w:p>
        </w:tc>
      </w:tr>
    </w:tbl>
    <w:p w:rsidR="00706E33" w:rsidRDefault="00706E33"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628C3" w:rsidRDefault="00861BC9" w:rsidP="00AA5F55">
            <w:r w:rsidRPr="004628C3">
              <w:lastRenderedPageBreak/>
              <w:t xml:space="preserve">Площадь испрашиваемого публичного сервитута на земельный участок с кадастровым номером </w:t>
            </w:r>
            <w:r>
              <w:t>38:06:143519:12117</w:t>
            </w:r>
            <w:r w:rsidR="00575098">
              <w:t xml:space="preserve"> – 19</w:t>
            </w:r>
            <w:r w:rsidRPr="004628C3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628C3" w:rsidRDefault="00861BC9" w:rsidP="00AA5F55">
            <w:r w:rsidRPr="004628C3">
              <w:t xml:space="preserve">Площадь испрашиваемого публичного сервитута на земельный участок с кадастровым номером </w:t>
            </w:r>
            <w:r>
              <w:t>38:06:143519:12099 – 116</w:t>
            </w:r>
            <w:r w:rsidRPr="004628C3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628C3" w:rsidRDefault="00861BC9" w:rsidP="00AA5F55">
            <w:r w:rsidRPr="004628C3">
              <w:t xml:space="preserve">Площадь испрашиваемого публичного сервитута на земельный участок с кадастровым номером </w:t>
            </w:r>
            <w:r>
              <w:t>38:06:143519:12192 – 101</w:t>
            </w:r>
            <w:r w:rsidRPr="004628C3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628C3" w:rsidRDefault="00861BC9" w:rsidP="00AA5F55">
            <w:r w:rsidRPr="004628C3">
              <w:t>Площадь испрашиваемого публичного сервитута на земельный участок с кадастровым номером 38:06:143</w:t>
            </w:r>
            <w:r>
              <w:t>519:6415 – 65</w:t>
            </w:r>
            <w:r w:rsidRPr="004628C3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861BC9" w:rsidP="00F241AB">
            <w:r w:rsidRPr="004628C3">
              <w:t>Площадь испрашиваемого публичного сервитута на земельный участок с кадастровым номером 38:06:143</w:t>
            </w:r>
            <w:r>
              <w:t>519:6438 – 23</w:t>
            </w:r>
            <w:r w:rsidRPr="004628C3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861BC9" w:rsidP="00F241AB">
            <w:r w:rsidRPr="00447749">
              <w:t xml:space="preserve">Площадь испрашиваемого публичного сервитута на земельный участок с кадастровым </w:t>
            </w:r>
            <w:r>
              <w:t>номером 38:06:143519:12035 – 379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7E1AAD" w:rsidP="00F241AB">
            <w:r w:rsidRPr="00447749">
              <w:t>Площадь испрашиваемого публичного сервитута на земельный участок с кадастровым номером 38:06:143519:12039 – 88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7E1AAD" w:rsidP="00F241AB">
            <w:r w:rsidRPr="00447749">
              <w:t xml:space="preserve">Площадь испрашиваемого публичного сервитута на земельный участок с кадастровым </w:t>
            </w:r>
            <w:r w:rsidR="002533CF">
              <w:t>номером 38:06:143519:12167 – 431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7E1AAD" w:rsidP="00F241AB">
            <w:r w:rsidRPr="00447749">
              <w:t>Площадь испрашиваемого публичного сервитута на земельный участок с кадастровым</w:t>
            </w:r>
            <w:r>
              <w:t xml:space="preserve"> номером 38:06:143519:12169 – 67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7E1AAD" w:rsidP="00F241AB">
            <w:r w:rsidRPr="00447749">
              <w:t>Площадь испрашиваемого публичного сервитута на земельный участок с кадастровым</w:t>
            </w:r>
            <w:r w:rsidR="00EE7B68">
              <w:t xml:space="preserve"> номером 38:06:143519:12183 – 16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7E1AAD" w:rsidP="009F2243">
            <w:r w:rsidRPr="00447749">
              <w:t xml:space="preserve">Площадь испрашиваемого публичного сервитута на земельный участок с кадастровым </w:t>
            </w:r>
            <w:r w:rsidR="004E2564">
              <w:t>номером 38:06:143519:12002 – 325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E2564" w:rsidP="00D3011D">
            <w:r w:rsidRPr="00447749">
              <w:t>Площадь испрашиваемого публичного сервитута на земельный участок с кадастровым н</w:t>
            </w:r>
            <w:r w:rsidR="002533CF">
              <w:t>омером 38:06:143519:12205 – 1133</w:t>
            </w:r>
            <w:r w:rsidRPr="00447749">
              <w:t xml:space="preserve"> кв. м.</w:t>
            </w:r>
          </w:p>
        </w:tc>
      </w:tr>
      <w:tr w:rsidR="007E1AAD" w:rsidRPr="00447749" w:rsidTr="00782A4F">
        <w:tc>
          <w:tcPr>
            <w:tcW w:w="10206" w:type="dxa"/>
            <w:gridSpan w:val="3"/>
            <w:shd w:val="clear" w:color="auto" w:fill="auto"/>
          </w:tcPr>
          <w:p w:rsidR="007E1AAD" w:rsidRPr="00447749" w:rsidRDefault="004E2564" w:rsidP="00D3011D">
            <w:r w:rsidRPr="00447749">
              <w:t>Площадь испрашиваемого публичного сервитута на земельный участок с кадастровым номером 38:06:143519:12025 – 88 кв. м.</w:t>
            </w:r>
          </w:p>
        </w:tc>
      </w:tr>
      <w:tr w:rsidR="007E1AAD" w:rsidRPr="00447749" w:rsidTr="00782A4F">
        <w:tc>
          <w:tcPr>
            <w:tcW w:w="10206" w:type="dxa"/>
            <w:gridSpan w:val="3"/>
            <w:shd w:val="clear" w:color="auto" w:fill="auto"/>
          </w:tcPr>
          <w:p w:rsidR="007E1AAD" w:rsidRPr="00447749" w:rsidRDefault="004E2564" w:rsidP="00D3011D">
            <w:r w:rsidRPr="00447749">
              <w:t xml:space="preserve">Площадь испрашиваемого публичного сервитута на земельный участок с кадастровым </w:t>
            </w:r>
            <w:r w:rsidR="00575098">
              <w:t>номером 38:06:143519:12052 – 346</w:t>
            </w:r>
            <w:r w:rsidRPr="00447749">
              <w:t xml:space="preserve"> кв. м.</w:t>
            </w:r>
          </w:p>
        </w:tc>
      </w:tr>
      <w:tr w:rsidR="007E1AAD" w:rsidRPr="00447749" w:rsidTr="00782A4F">
        <w:tc>
          <w:tcPr>
            <w:tcW w:w="10206" w:type="dxa"/>
            <w:gridSpan w:val="3"/>
            <w:shd w:val="clear" w:color="auto" w:fill="auto"/>
          </w:tcPr>
          <w:p w:rsidR="007E1AAD" w:rsidRPr="00447749" w:rsidRDefault="00575098" w:rsidP="00D3011D">
            <w:r w:rsidRPr="00447749">
              <w:t>Площадь испрашиваемого публичного сервитута на земельный участок с кадастровым</w:t>
            </w:r>
            <w:r>
              <w:t xml:space="preserve"> номером 38:06:143519:6392 – 240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75098" w:rsidP="009F2243">
            <w:r w:rsidRPr="00447749">
              <w:t>Площадь испрашиваемого публичного сервитута на земельный участок с кадастровым</w:t>
            </w:r>
            <w:r>
              <w:t xml:space="preserve"> номером 38:06:143519:12118 – 26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75098" w:rsidP="009F2243">
            <w:r w:rsidRPr="00447749">
              <w:t xml:space="preserve">Площадь испрашиваемого публичного сервитута на земельный участок с кадастровым </w:t>
            </w:r>
            <w:r>
              <w:t>номером 38:06:143519:12176 –</w:t>
            </w:r>
            <w:r w:rsidR="00D872BA">
              <w:t xml:space="preserve"> 674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75098" w:rsidP="009F2243">
            <w:r w:rsidRPr="00447749">
              <w:t xml:space="preserve">Площадь испрашиваемого публичного сервитута на земельный участок с кадастровым </w:t>
            </w:r>
            <w:r>
              <w:t>номером 38:06:143519:12187 – 1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75098" w:rsidP="009F2243">
            <w:r w:rsidRPr="00447749">
              <w:t>Площадь испрашиваемого публичного сервитута на земельный участок с кадастровым номером 38:06:143519:12161 – 88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75098" w:rsidP="009F2243">
            <w:r w:rsidRPr="00447749">
              <w:t>Площадь испрашиваемого публичного сервитута на земельный участок с кадастровым номером 38:06:143519:12182 – 88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333729" w:rsidP="009F2243">
            <w:r w:rsidRPr="00447749">
              <w:t>Площадь испрашиваемого публичного сервитута на земельный участок с кадастровым н</w:t>
            </w:r>
            <w:r w:rsidR="00427E08">
              <w:t>омером 38:06:143519:12121 – 353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27E08" w:rsidP="00D3011D">
            <w:r w:rsidRPr="00447749">
              <w:t>Площадь испрашиваемого публичного сервитута на земельный участок с кадастровым номером 38:06</w:t>
            </w:r>
            <w:r>
              <w:t>:143519:6393 – 137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27E08" w:rsidP="00D3011D">
            <w:r w:rsidRPr="00447749">
              <w:t>Площадь испрашиваемого публичного сервитута на земельный участок с кадастровым</w:t>
            </w:r>
            <w:r>
              <w:t xml:space="preserve"> номером 38:06:143519:12120 – 39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27E08" w:rsidP="00D3011D">
            <w:r w:rsidRPr="00447749">
              <w:t>Площадь испрашиваемого публичного сервитута на земельный участок с кадаст</w:t>
            </w:r>
            <w:r>
              <w:t>ровым номером 38:06:143519:12112</w:t>
            </w:r>
            <w:r w:rsidRPr="00447749">
              <w:t xml:space="preserve"> – </w:t>
            </w:r>
            <w:r>
              <w:t>11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27E08" w:rsidP="00D3011D">
            <w:r w:rsidRPr="00447749">
              <w:t>Площадь испрашиваемого публичного сервитута на земельный участок с кадаст</w:t>
            </w:r>
            <w:r>
              <w:t>ровым номером 38:06:143519:12212</w:t>
            </w:r>
            <w:r w:rsidRPr="00447749">
              <w:t xml:space="preserve"> – </w:t>
            </w:r>
            <w:r w:rsidR="00D872BA">
              <w:t>927</w:t>
            </w:r>
            <w:r w:rsidRPr="00447749">
              <w:t xml:space="preserve"> кв. м.</w:t>
            </w:r>
          </w:p>
        </w:tc>
      </w:tr>
      <w:tr w:rsidR="00427E08" w:rsidRPr="00447749" w:rsidTr="00782A4F">
        <w:tc>
          <w:tcPr>
            <w:tcW w:w="10206" w:type="dxa"/>
            <w:gridSpan w:val="3"/>
            <w:shd w:val="clear" w:color="auto" w:fill="auto"/>
          </w:tcPr>
          <w:p w:rsidR="00427E08" w:rsidRPr="00447749" w:rsidRDefault="00427E08" w:rsidP="00D3011D">
            <w:r w:rsidRPr="00447749">
              <w:t xml:space="preserve">Площадь испрашиваемого публичного сервитута на земельный участок с кадастровым номером 38:06:143519:12214 – </w:t>
            </w:r>
            <w:r w:rsidR="00D872BA">
              <w:t>798</w:t>
            </w:r>
            <w:r w:rsidRPr="00447749">
              <w:t xml:space="preserve"> кв. м.</w:t>
            </w:r>
          </w:p>
        </w:tc>
      </w:tr>
      <w:tr w:rsidR="00427E08" w:rsidRPr="00447749" w:rsidTr="00782A4F">
        <w:tc>
          <w:tcPr>
            <w:tcW w:w="10206" w:type="dxa"/>
            <w:gridSpan w:val="3"/>
            <w:shd w:val="clear" w:color="auto" w:fill="auto"/>
          </w:tcPr>
          <w:p w:rsidR="00427E08" w:rsidRPr="00447749" w:rsidRDefault="00427E08" w:rsidP="00427E08">
            <w:r w:rsidRPr="00447749">
              <w:t>Площадь испрашиваемого публичного сервитута на земельный участок с кадаст</w:t>
            </w:r>
            <w:r>
              <w:t>ровым номером 38:06:143519:12201</w:t>
            </w:r>
            <w:r w:rsidRPr="00447749">
              <w:t xml:space="preserve"> – </w:t>
            </w:r>
            <w:r>
              <w:t>14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27E08" w:rsidP="00D3011D">
            <w:r w:rsidRPr="00447749">
              <w:lastRenderedPageBreak/>
              <w:t>Площадь испрашиваемого публичного сервитута на земельный участок с кадастровы</w:t>
            </w:r>
            <w:r>
              <w:t>м номером 38:06:143519:64</w:t>
            </w:r>
            <w:r w:rsidR="005159A2">
              <w:t>37 – 43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427E08" w:rsidP="009F2243">
            <w:r w:rsidRPr="00447749">
              <w:t>Площадь испрашиваемого публичного сервитута на земельный участок с кадастровым номером 38:06:143519:6411 – 103 кв. м.</w:t>
            </w:r>
          </w:p>
        </w:tc>
      </w:tr>
      <w:tr w:rsidR="00427E08" w:rsidRPr="00447749" w:rsidTr="00782A4F">
        <w:tc>
          <w:tcPr>
            <w:tcW w:w="10206" w:type="dxa"/>
            <w:gridSpan w:val="3"/>
            <w:shd w:val="clear" w:color="auto" w:fill="auto"/>
          </w:tcPr>
          <w:p w:rsidR="00427E08" w:rsidRPr="00447749" w:rsidRDefault="00427E08" w:rsidP="009F2243">
            <w:r w:rsidRPr="00447749">
              <w:t>Площадь испрашиваемого публичного сервитута на земельный участок с кадастровым номером 38:06:143519:6407 – 320 кв. м.</w:t>
            </w:r>
          </w:p>
        </w:tc>
      </w:tr>
      <w:tr w:rsidR="00427E08" w:rsidRPr="00447749" w:rsidTr="00782A4F">
        <w:tc>
          <w:tcPr>
            <w:tcW w:w="10206" w:type="dxa"/>
            <w:gridSpan w:val="3"/>
            <w:shd w:val="clear" w:color="auto" w:fill="auto"/>
          </w:tcPr>
          <w:p w:rsidR="00427E08" w:rsidRPr="00447749" w:rsidRDefault="005159A2" w:rsidP="009F2243">
            <w:r w:rsidRPr="00447749">
              <w:t>Площадь испрашиваемого публичного сервитута на земельный участок с кадастровым номером 38:06:143519:6410 – 107 кв. м.</w:t>
            </w:r>
          </w:p>
        </w:tc>
      </w:tr>
      <w:tr w:rsidR="00427E08" w:rsidRPr="00447749" w:rsidTr="00782A4F">
        <w:tc>
          <w:tcPr>
            <w:tcW w:w="10206" w:type="dxa"/>
            <w:gridSpan w:val="3"/>
            <w:shd w:val="clear" w:color="auto" w:fill="auto"/>
          </w:tcPr>
          <w:p w:rsidR="00427E08" w:rsidRPr="00447749" w:rsidRDefault="005159A2" w:rsidP="005159A2">
            <w:r w:rsidRPr="00447749">
              <w:t xml:space="preserve">Площадь испрашиваемого публичного сервитута на земельный участок с кадастровым номером 38:06:143519:6462 </w:t>
            </w:r>
            <w:r>
              <w:t>– 2093</w:t>
            </w:r>
            <w:r w:rsidR="00DF4F56">
              <w:t xml:space="preserve"> </w:t>
            </w:r>
            <w:r w:rsidRPr="00447749">
              <w:t>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159A2" w:rsidP="009F2243">
            <w:r w:rsidRPr="00447749">
              <w:t xml:space="preserve">Площадь испрашиваемого публичного сервитута на земельный участок с кадастровым </w:t>
            </w:r>
            <w:r>
              <w:t>номером 38:06:143519:6441 – 6016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159A2" w:rsidP="009F2243">
            <w:r w:rsidRPr="00447749">
              <w:t xml:space="preserve">Площадь испрашиваемого публичного сервитута на земельный участок с кадастровым </w:t>
            </w:r>
            <w:r w:rsidR="00FA6305">
              <w:t>номером 38:06:143519:6447 – 1426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159A2" w:rsidP="009F2243">
            <w:r w:rsidRPr="00447749">
              <w:t xml:space="preserve">Площадь испрашиваемого публичного сервитута на земельный участок с кадастровым </w:t>
            </w:r>
            <w:r>
              <w:t>номером 38:06:143519:6427 – 111</w:t>
            </w:r>
            <w:r w:rsidRPr="00447749">
              <w:t xml:space="preserve">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5159A2" w:rsidP="009F2243">
            <w:r w:rsidRPr="00447749">
              <w:t>Площадь испрашиваемого публичного сервитута на земельный участок с кадастровым номером 38:06:143519:6394 – 2917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D872BA" w:rsidP="009F2243">
            <w:r w:rsidRPr="00447749">
              <w:t>Площадь испрашиваемого публичного сервитута на земельный участок с кадастровым номером 38:06:143519:6433 – 56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D872BA" w:rsidP="007B7CA9">
            <w:r w:rsidRPr="00447749">
              <w:t>Площадь испрашиваемого публичного сервитута на земельный участок с кадастровым номером 38:06:143519:6399 – 13 кв. м.</w:t>
            </w:r>
          </w:p>
        </w:tc>
      </w:tr>
      <w:tr w:rsidR="00861BC9" w:rsidRPr="00447749" w:rsidTr="00782A4F">
        <w:tc>
          <w:tcPr>
            <w:tcW w:w="10206" w:type="dxa"/>
            <w:gridSpan w:val="3"/>
            <w:shd w:val="clear" w:color="auto" w:fill="auto"/>
          </w:tcPr>
          <w:p w:rsidR="00861BC9" w:rsidRPr="00447749" w:rsidRDefault="00D872BA" w:rsidP="000C13F9">
            <w:r w:rsidRPr="00447749">
              <w:t>Площадь испрашиваемого публичного сервитута на земельный участок с кадастровым номером 38:06:143519:6426 – 56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D872BA" w:rsidP="000C13F9">
            <w:r w:rsidRPr="00447749">
              <w:t>Площадь испрашиваемого публичного сервитута на земельный участок с кадастровым номером 38:06:143519:12173 – 1494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D872BA" w:rsidP="000C13F9">
            <w:r w:rsidRPr="00447749">
              <w:t>Площадь испрашиваемого публичного сервитута на земельный участок с кадастровым номером 38:06:143519:12152 – 86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D872BA" w:rsidP="000C13F9">
            <w:r w:rsidRPr="00447749">
              <w:t>Площадь испрашиваемого публичного сервитута на земельный участок с кадастровым номером 38:06:143519:12166 – 88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D872BA" w:rsidP="00AA5F55">
            <w:r w:rsidRPr="00447749">
              <w:t>Площадь испрашиваемого публичного сервитута на земельный участок с кадастровым номером 38:06:143519:12056 – 1531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D872BA" w:rsidP="00AA5F55">
            <w:r w:rsidRPr="00447749">
              <w:t>Площадь испрашиваемого публичного сервитута на земельный участок с кадастровым номером 38:06:143519:6432 – 210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2533CF" w:rsidP="00AA5F55">
            <w:r w:rsidRPr="00447749">
              <w:t>Площадь испрашиваемого публичного сервитута на земельный участок с кадастровым номером 38:06:143519:12073 – 88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2533CF" w:rsidP="00AA5F55">
            <w:r w:rsidRPr="00447749">
              <w:t>Площадь испрашиваемого публичного сервитута на земельный участок с кадастровым номером 38:06:143519:12004 – 1402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2533CF" w:rsidP="00AA5F55">
            <w:r w:rsidRPr="00447749">
              <w:t>Площадь испрашиваемого публичного сервитута на земельный участок с кадастровым номером 38:06:143519:12036 – 17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2533CF" w:rsidP="00AA5F55">
            <w:r w:rsidRPr="00447749">
              <w:t>Площадь испрашиваемого публичного сервитута на земельный участок с кадастровым номером 38:06:143519:12160 – 88 кв. м.</w:t>
            </w:r>
          </w:p>
        </w:tc>
      </w:tr>
      <w:tr w:rsidR="00D872BA" w:rsidRPr="00447749" w:rsidTr="00782A4F">
        <w:tc>
          <w:tcPr>
            <w:tcW w:w="10206" w:type="dxa"/>
            <w:gridSpan w:val="3"/>
            <w:shd w:val="clear" w:color="auto" w:fill="auto"/>
          </w:tcPr>
          <w:p w:rsidR="00D872BA" w:rsidRPr="00447749" w:rsidRDefault="002533CF" w:rsidP="00AA5F55">
            <w:r w:rsidRPr="00447749">
              <w:t>Площадь испрашиваемого публичного сервитута на земельный участок с кадастровым номером 38:06:143519:6436 – 349 кв. м.</w:t>
            </w:r>
          </w:p>
        </w:tc>
      </w:tr>
      <w:tr w:rsidR="00F241AB" w:rsidRPr="001429F0" w:rsidTr="00782A4F">
        <w:tc>
          <w:tcPr>
            <w:tcW w:w="2802" w:type="dxa"/>
            <w:vMerge w:val="restart"/>
            <w:shd w:val="clear" w:color="auto" w:fill="auto"/>
            <w:vAlign w:val="center"/>
          </w:tcPr>
          <w:p w:rsidR="00F241AB" w:rsidRPr="004B0257" w:rsidRDefault="00F241AB" w:rsidP="00C826C4">
            <w:pPr>
              <w:jc w:val="center"/>
            </w:pPr>
            <w:r w:rsidRPr="004B0257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241AB" w:rsidRPr="00090E25" w:rsidRDefault="00F241AB" w:rsidP="00C826C4">
            <w:pPr>
              <w:jc w:val="center"/>
            </w:pPr>
            <w:r w:rsidRPr="004B0257">
              <w:t xml:space="preserve">Координаты, </w:t>
            </w:r>
            <w:proofErr w:type="gramStart"/>
            <w:r w:rsidRPr="004B0257">
              <w:t>м</w:t>
            </w:r>
            <w:proofErr w:type="gramEnd"/>
          </w:p>
        </w:tc>
      </w:tr>
      <w:tr w:rsidR="00F241AB" w:rsidRPr="005B4876" w:rsidTr="00782A4F">
        <w:tc>
          <w:tcPr>
            <w:tcW w:w="2802" w:type="dxa"/>
            <w:vMerge/>
            <w:shd w:val="clear" w:color="auto" w:fill="auto"/>
            <w:vAlign w:val="center"/>
          </w:tcPr>
          <w:p w:rsidR="00F241AB" w:rsidRPr="004B0257" w:rsidRDefault="00F241AB" w:rsidP="00C826C4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241AB" w:rsidRPr="004B0257" w:rsidRDefault="00F241AB" w:rsidP="008B4695">
            <w:pPr>
              <w:jc w:val="center"/>
            </w:pPr>
            <w:r w:rsidRPr="004B0257">
              <w:rPr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241AB" w:rsidRPr="00090E25" w:rsidRDefault="00F241AB" w:rsidP="008B4695">
            <w:pPr>
              <w:jc w:val="center"/>
            </w:pPr>
            <w:r w:rsidRPr="004B0257">
              <w:rPr>
                <w:lang w:val="en-US"/>
              </w:rPr>
              <w:t>Y</w:t>
            </w:r>
          </w:p>
        </w:tc>
      </w:tr>
      <w:tr w:rsidR="00F241AB" w:rsidRPr="005B4876" w:rsidTr="00782A4F">
        <w:tc>
          <w:tcPr>
            <w:tcW w:w="2802" w:type="dxa"/>
            <w:shd w:val="clear" w:color="auto" w:fill="auto"/>
            <w:vAlign w:val="center"/>
          </w:tcPr>
          <w:p w:rsidR="00F241AB" w:rsidRPr="004B0257" w:rsidRDefault="00F241AB" w:rsidP="00425F43">
            <w:pPr>
              <w:jc w:val="center"/>
            </w:pPr>
            <w:r w:rsidRPr="004B0257"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241AB" w:rsidRPr="004B0257" w:rsidRDefault="00F241AB" w:rsidP="00425F43">
            <w:pPr>
              <w:jc w:val="center"/>
            </w:pPr>
            <w:r w:rsidRPr="004B0257"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241AB" w:rsidRPr="004B0257" w:rsidRDefault="00F241AB" w:rsidP="00425F43">
            <w:pPr>
              <w:jc w:val="center"/>
            </w:pPr>
            <w:r w:rsidRPr="004B0257">
              <w:t>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</w:t>
            </w:r>
            <w:proofErr w:type="gramStart"/>
            <w:r w:rsidRPr="00224463">
              <w:t>1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3A4484" w:rsidRDefault="00CC3366" w:rsidP="00CC3366">
            <w:pPr>
              <w:jc w:val="center"/>
            </w:pPr>
            <w:r w:rsidRPr="003A4484">
              <w:t>378451</w:t>
            </w:r>
            <w:r>
              <w:t>.</w:t>
            </w:r>
            <w:r w:rsidRPr="003A4484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3A4484" w:rsidRDefault="00CC3366" w:rsidP="00CC3366">
            <w:pPr>
              <w:jc w:val="center"/>
            </w:pPr>
            <w:r w:rsidRPr="003A4484">
              <w:t>3346428</w:t>
            </w:r>
            <w:r>
              <w:t>.</w:t>
            </w:r>
            <w:r w:rsidRPr="003A4484">
              <w:t>61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</w:t>
            </w:r>
            <w:proofErr w:type="gramStart"/>
            <w:r w:rsidRPr="00224463">
              <w:t>2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3A4484" w:rsidRDefault="00CC3366" w:rsidP="00CC3366">
            <w:pPr>
              <w:jc w:val="center"/>
            </w:pPr>
            <w:r w:rsidRPr="003A4484">
              <w:t>378456</w:t>
            </w:r>
            <w:r>
              <w:t>.</w:t>
            </w:r>
            <w:r w:rsidRPr="003A4484">
              <w:t>47</w:t>
            </w:r>
          </w:p>
        </w:tc>
        <w:tc>
          <w:tcPr>
            <w:tcW w:w="3687" w:type="dxa"/>
            <w:shd w:val="clear" w:color="auto" w:fill="auto"/>
          </w:tcPr>
          <w:p w:rsidR="00CC3366" w:rsidRPr="003A4484" w:rsidRDefault="00CC3366" w:rsidP="00CC3366">
            <w:pPr>
              <w:jc w:val="center"/>
            </w:pPr>
            <w:r w:rsidRPr="003A4484">
              <w:t>3346431</w:t>
            </w:r>
            <w:r>
              <w:t>.</w:t>
            </w:r>
            <w:r w:rsidRPr="003A4484">
              <w:t>96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</w:t>
            </w:r>
          </w:p>
        </w:tc>
        <w:tc>
          <w:tcPr>
            <w:tcW w:w="3717" w:type="dxa"/>
            <w:shd w:val="clear" w:color="auto" w:fill="auto"/>
          </w:tcPr>
          <w:p w:rsidR="00CC3366" w:rsidRPr="003A4484" w:rsidRDefault="00CC3366" w:rsidP="00CC3366">
            <w:pPr>
              <w:jc w:val="center"/>
            </w:pPr>
            <w:r w:rsidRPr="003A4484">
              <w:t>378452</w:t>
            </w:r>
            <w:r>
              <w:t>.</w:t>
            </w:r>
            <w:r w:rsidRPr="003A4484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3A4484">
              <w:t>3346437</w:t>
            </w:r>
            <w:r>
              <w:t>.</w:t>
            </w:r>
            <w:r w:rsidRPr="003A4484">
              <w:t>50</w:t>
            </w:r>
          </w:p>
        </w:tc>
      </w:tr>
    </w:tbl>
    <w:p w:rsidR="00EE7B68" w:rsidRDefault="00EE7B68" w:rsidP="00CC3366">
      <w:pPr>
        <w:jc w:val="center"/>
      </w:pPr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lastRenderedPageBreak/>
              <w:t>н</w:t>
            </w:r>
            <w:proofErr w:type="gramStart"/>
            <w:r w:rsidRPr="00224463">
              <w:t>4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378448</w:t>
            </w:r>
            <w:r>
              <w:t>.</w:t>
            </w:r>
            <w:r w:rsidRPr="00E42CFD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3346434</w:t>
            </w:r>
            <w:r>
              <w:t>.</w:t>
            </w:r>
            <w:r w:rsidRPr="00E42CFD">
              <w:t>61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378445</w:t>
            </w:r>
            <w:r>
              <w:t>.</w:t>
            </w:r>
            <w:r w:rsidRPr="00E42CFD">
              <w:t>95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3346437</w:t>
            </w:r>
            <w:r>
              <w:t>.</w:t>
            </w:r>
            <w:r w:rsidRPr="00E42CFD">
              <w:t>22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</w:t>
            </w:r>
            <w:proofErr w:type="gramStart"/>
            <w:r w:rsidRPr="00224463">
              <w:t>6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378434</w:t>
            </w:r>
            <w:r>
              <w:t>.</w:t>
            </w:r>
            <w:r w:rsidRPr="00E42CFD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3346448</w:t>
            </w:r>
            <w:r>
              <w:t>.</w:t>
            </w:r>
            <w:r w:rsidRPr="00E42CFD">
              <w:t>23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</w:t>
            </w:r>
            <w:proofErr w:type="gramStart"/>
            <w:r w:rsidRPr="00224463">
              <w:t>7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378420</w:t>
            </w:r>
            <w:r>
              <w:t>.</w:t>
            </w:r>
            <w:r w:rsidRPr="00E42CFD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3346470</w:t>
            </w:r>
            <w:r>
              <w:t>.</w:t>
            </w:r>
            <w:r w:rsidRPr="00E42CFD">
              <w:t>67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н8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378406</w:t>
            </w:r>
            <w:r>
              <w:t>.</w:t>
            </w:r>
            <w:r w:rsidRPr="00E42CFD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3346495</w:t>
            </w:r>
            <w:r>
              <w:t>.</w:t>
            </w:r>
            <w:r w:rsidRPr="00E42CFD">
              <w:t>05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</w:t>
            </w:r>
            <w:proofErr w:type="gramStart"/>
            <w:r w:rsidRPr="00224463">
              <w:t>9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378398</w:t>
            </w:r>
            <w:r>
              <w:t>.</w:t>
            </w:r>
            <w:r w:rsidRPr="00E42CFD">
              <w:t>37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3346508</w:t>
            </w:r>
            <w:r>
              <w:t>.</w:t>
            </w:r>
            <w:r w:rsidRPr="00E42CFD">
              <w:t>40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н10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378410</w:t>
            </w:r>
            <w:r>
              <w:t>.</w:t>
            </w:r>
            <w:r w:rsidRPr="00E42CFD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3346515</w:t>
            </w:r>
            <w:r>
              <w:t>.</w:t>
            </w:r>
            <w:r w:rsidRPr="00E42CFD">
              <w:t>69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н11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378421</w:t>
            </w:r>
            <w:r>
              <w:t>.</w:t>
            </w:r>
            <w:r w:rsidRPr="00E42CFD">
              <w:t>90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3346522</w:t>
            </w:r>
            <w:r>
              <w:t>.</w:t>
            </w:r>
            <w:r w:rsidRPr="00E42CFD">
              <w:t>78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н12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378435</w:t>
            </w:r>
            <w:r>
              <w:t>.</w:t>
            </w:r>
            <w:r w:rsidRPr="00E42CFD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3346531</w:t>
            </w:r>
            <w:r>
              <w:t>.</w:t>
            </w:r>
            <w:r w:rsidRPr="00E42CFD">
              <w:t>43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н13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378441</w:t>
            </w:r>
            <w:r>
              <w:t>.</w:t>
            </w:r>
            <w:r w:rsidRPr="00E42CFD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3346535</w:t>
            </w:r>
            <w:r>
              <w:t>.</w:t>
            </w:r>
            <w:r w:rsidRPr="00E42CFD">
              <w:t>12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н14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378447</w:t>
            </w:r>
            <w:r>
              <w:t>.</w:t>
            </w:r>
            <w:r w:rsidRPr="00E42CFD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3346538</w:t>
            </w:r>
            <w:r>
              <w:t>.</w:t>
            </w:r>
            <w:r w:rsidRPr="00E42CFD">
              <w:t>23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н15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378458</w:t>
            </w:r>
            <w:r>
              <w:t>.</w:t>
            </w:r>
            <w:r w:rsidRPr="00E42CFD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3346544</w:t>
            </w:r>
            <w:r>
              <w:t>.</w:t>
            </w:r>
            <w:r w:rsidRPr="00E42CFD">
              <w:t>49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>
              <w:t>н16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378471</w:t>
            </w:r>
            <w:r>
              <w:t>.</w:t>
            </w:r>
            <w:r w:rsidRPr="00E42CFD">
              <w:t>89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3346551</w:t>
            </w:r>
            <w:r>
              <w:t>.</w:t>
            </w:r>
            <w:r w:rsidRPr="00E42CFD">
              <w:t>65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н17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378477</w:t>
            </w:r>
            <w:r>
              <w:t>.</w:t>
            </w:r>
            <w:r w:rsidRPr="00E42CFD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3346552</w:t>
            </w:r>
            <w:r>
              <w:t>.</w:t>
            </w:r>
            <w:r w:rsidRPr="00E42CFD">
              <w:t>09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н18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378486</w:t>
            </w:r>
            <w:r>
              <w:t>.</w:t>
            </w:r>
            <w:r w:rsidRPr="00E42CFD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3346558</w:t>
            </w:r>
            <w:r>
              <w:t>.</w:t>
            </w:r>
            <w:r w:rsidRPr="00E42CFD">
              <w:t>30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н19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378490</w:t>
            </w:r>
            <w:r>
              <w:t>.</w:t>
            </w:r>
            <w:r w:rsidRPr="00E42CFD">
              <w:t>98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3346561</w:t>
            </w:r>
            <w:r>
              <w:t>.</w:t>
            </w:r>
            <w:r w:rsidRPr="00E42CFD">
              <w:t>23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н20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378493</w:t>
            </w:r>
            <w:r>
              <w:t>.</w:t>
            </w:r>
            <w:r w:rsidRPr="00E42CFD">
              <w:t>27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3346564</w:t>
            </w:r>
            <w:r>
              <w:t>.</w:t>
            </w:r>
            <w:r w:rsidRPr="00E42CFD">
              <w:t>00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н21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378493</w:t>
            </w:r>
            <w:r>
              <w:t>.</w:t>
            </w:r>
            <w:r w:rsidRPr="00E42CFD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3346564</w:t>
            </w:r>
            <w:r>
              <w:t>.</w:t>
            </w:r>
            <w:r w:rsidRPr="00E42CFD">
              <w:t>71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н22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378495</w:t>
            </w:r>
            <w:r>
              <w:t>.</w:t>
            </w:r>
            <w:r w:rsidRPr="00E42CFD">
              <w:t>08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3346562</w:t>
            </w:r>
            <w:r>
              <w:t>.</w:t>
            </w:r>
            <w:r w:rsidRPr="00E42CFD">
              <w:t>08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н23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378508</w:t>
            </w:r>
            <w:r>
              <w:t>.</w:t>
            </w:r>
            <w:r w:rsidRPr="00E42CFD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3346552</w:t>
            </w:r>
            <w:r>
              <w:t>.</w:t>
            </w:r>
            <w:r w:rsidRPr="00E42CFD">
              <w:t>36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н24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378531</w:t>
            </w:r>
            <w:r>
              <w:t>.</w:t>
            </w:r>
            <w:r w:rsidRPr="00E42CFD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3346513</w:t>
            </w:r>
            <w:r>
              <w:t>.</w:t>
            </w:r>
            <w:r w:rsidRPr="00E42CFD">
              <w:t>71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н25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378542</w:t>
            </w:r>
            <w:r>
              <w:t>.</w:t>
            </w:r>
            <w:r w:rsidRPr="00E42CFD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3346514</w:t>
            </w:r>
            <w:r>
              <w:t>.</w:t>
            </w:r>
            <w:r w:rsidRPr="00E42CFD">
              <w:t>97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н26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378549</w:t>
            </w:r>
            <w:r>
              <w:t>.</w:t>
            </w:r>
            <w:r w:rsidRPr="00E42CFD">
              <w:t>08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3346507</w:t>
            </w:r>
            <w:r>
              <w:t>.</w:t>
            </w:r>
            <w:r w:rsidRPr="00E42CFD">
              <w:t>58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н27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378555</w:t>
            </w:r>
            <w:r>
              <w:t>.</w:t>
            </w:r>
            <w:r w:rsidRPr="00E42CFD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3346513</w:t>
            </w:r>
            <w:r>
              <w:t>.</w:t>
            </w:r>
            <w:r w:rsidRPr="00E42CFD">
              <w:t>21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н28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378547</w:t>
            </w:r>
            <w:r>
              <w:t>.</w:t>
            </w:r>
            <w:r w:rsidRPr="00E42CFD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3346522</w:t>
            </w:r>
            <w:r>
              <w:t>.</w:t>
            </w:r>
            <w:r w:rsidRPr="00E42CFD">
              <w:t>63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н29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378545</w:t>
            </w:r>
            <w:r>
              <w:t>.</w:t>
            </w:r>
            <w:r w:rsidRPr="00E42CFD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3346520</w:t>
            </w:r>
            <w:r>
              <w:t>.</w:t>
            </w:r>
            <w:r w:rsidRPr="00E42CFD">
              <w:t>69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н30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378543</w:t>
            </w:r>
            <w:r>
              <w:t>.</w:t>
            </w:r>
            <w:r w:rsidRPr="00E42CFD">
              <w:t>28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3346521</w:t>
            </w:r>
            <w:r>
              <w:t>.</w:t>
            </w:r>
            <w:r w:rsidRPr="00E42CFD">
              <w:t>02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н31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378534</w:t>
            </w:r>
            <w:r>
              <w:t>.</w:t>
            </w:r>
            <w:r w:rsidRPr="00E42CFD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3346520</w:t>
            </w:r>
            <w:r>
              <w:t>.</w:t>
            </w:r>
            <w:r w:rsidRPr="00E42CFD">
              <w:t>03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н32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378513</w:t>
            </w:r>
            <w:r>
              <w:t>.</w:t>
            </w:r>
            <w:r w:rsidRPr="00E42CFD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3346554</w:t>
            </w:r>
            <w:r>
              <w:t>.</w:t>
            </w:r>
            <w:r w:rsidRPr="00E42CFD">
              <w:t>98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н33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378512</w:t>
            </w:r>
            <w:r>
              <w:t>.</w:t>
            </w:r>
            <w:r w:rsidRPr="00E42CFD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3346555</w:t>
            </w:r>
            <w:r>
              <w:t>.</w:t>
            </w:r>
            <w:r w:rsidRPr="00E42CFD">
              <w:t>89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н34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378500</w:t>
            </w:r>
            <w:r>
              <w:t>.</w:t>
            </w:r>
            <w:r w:rsidRPr="00E42CFD">
              <w:t>86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3346565</w:t>
            </w:r>
            <w:r>
              <w:t>.</w:t>
            </w:r>
            <w:r w:rsidRPr="00E42CFD">
              <w:t>13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н35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378497</w:t>
            </w:r>
            <w:r>
              <w:t>.</w:t>
            </w:r>
            <w:r w:rsidRPr="00E42CFD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3346568</w:t>
            </w:r>
            <w:r>
              <w:t>.</w:t>
            </w:r>
            <w:r w:rsidRPr="00E42CFD">
              <w:t>28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н36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378514</w:t>
            </w:r>
            <w:r>
              <w:t>.</w:t>
            </w:r>
            <w:r w:rsidRPr="00E42CFD">
              <w:t>13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3346579</w:t>
            </w:r>
            <w:r>
              <w:t>.</w:t>
            </w:r>
            <w:r w:rsidRPr="00E42CFD">
              <w:t>83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н37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378526</w:t>
            </w:r>
            <w:r>
              <w:t>.</w:t>
            </w:r>
            <w:r w:rsidRPr="00E42CFD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3346591</w:t>
            </w:r>
            <w:r>
              <w:t>.</w:t>
            </w:r>
            <w:r w:rsidRPr="00E42CFD">
              <w:t>37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н38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378535</w:t>
            </w:r>
            <w:r>
              <w:t>.</w:t>
            </w:r>
            <w:r w:rsidRPr="00E42CFD">
              <w:t>40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3346600</w:t>
            </w:r>
            <w:r>
              <w:t>.</w:t>
            </w:r>
            <w:r w:rsidRPr="00E42CFD">
              <w:t>37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н39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378546</w:t>
            </w:r>
            <w:r>
              <w:t>.</w:t>
            </w:r>
            <w:r w:rsidRPr="00E42CFD">
              <w:t>05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3346610</w:t>
            </w:r>
            <w:r>
              <w:t>.</w:t>
            </w:r>
            <w:r w:rsidRPr="00E42CFD">
              <w:t>92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>
              <w:t>н40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378562</w:t>
            </w:r>
            <w:r>
              <w:t>.</w:t>
            </w:r>
            <w:r w:rsidRPr="00E42CFD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3346627</w:t>
            </w:r>
            <w:r>
              <w:t>.</w:t>
            </w:r>
            <w:r w:rsidRPr="00E42CFD">
              <w:t>60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</w:pPr>
            <w:r w:rsidRPr="00224463">
              <w:t>н41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378576</w:t>
            </w:r>
            <w:r>
              <w:t>.</w:t>
            </w:r>
            <w:r w:rsidRPr="00E42CFD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3346643</w:t>
            </w:r>
            <w:r>
              <w:t>.</w:t>
            </w:r>
            <w:r w:rsidRPr="00E42CFD">
              <w:t>95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н42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378578</w:t>
            </w:r>
            <w:r>
              <w:t>.</w:t>
            </w:r>
            <w:r w:rsidRPr="00E42CFD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3346647</w:t>
            </w:r>
            <w:r>
              <w:t>.</w:t>
            </w:r>
            <w:r w:rsidRPr="00E42CFD">
              <w:t>29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н43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378576</w:t>
            </w:r>
            <w:r>
              <w:t>.</w:t>
            </w:r>
            <w:r w:rsidRPr="00E42CFD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3346650</w:t>
            </w:r>
            <w:r>
              <w:t>.</w:t>
            </w:r>
            <w:r w:rsidRPr="00E42CFD">
              <w:t>98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н44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378574</w:t>
            </w:r>
            <w:r>
              <w:t>.</w:t>
            </w:r>
            <w:r w:rsidRPr="00E42CFD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3346651</w:t>
            </w:r>
            <w:r>
              <w:t>.</w:t>
            </w:r>
            <w:r w:rsidRPr="00E42CFD">
              <w:t>02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н45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378574</w:t>
            </w:r>
            <w:r>
              <w:t>.</w:t>
            </w:r>
            <w:r w:rsidRPr="00E42CFD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3346651</w:t>
            </w:r>
            <w:r>
              <w:t>.</w:t>
            </w:r>
            <w:r w:rsidRPr="00E42CFD">
              <w:t>08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н46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378572</w:t>
            </w:r>
            <w:r>
              <w:t>.</w:t>
            </w:r>
            <w:r w:rsidRPr="00E42CFD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3346652</w:t>
            </w:r>
            <w:r>
              <w:t>.</w:t>
            </w:r>
            <w:r w:rsidRPr="00E42CFD">
              <w:t>50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н47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378569</w:t>
            </w:r>
            <w:r>
              <w:t>.</w:t>
            </w:r>
            <w:r w:rsidRPr="00E42CFD">
              <w:t>21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3346655</w:t>
            </w:r>
            <w:r>
              <w:t>.</w:t>
            </w:r>
            <w:r w:rsidRPr="00E42CFD">
              <w:t>28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н48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378567</w:t>
            </w:r>
            <w:r>
              <w:t>.</w:t>
            </w:r>
            <w:r w:rsidRPr="00E42CFD">
              <w:t>13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3346657</w:t>
            </w:r>
            <w:r>
              <w:t>.</w:t>
            </w:r>
            <w:r w:rsidRPr="00E42CFD">
              <w:t>04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н49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378559</w:t>
            </w:r>
            <w:r>
              <w:t>.</w:t>
            </w:r>
            <w:r w:rsidRPr="00E42CFD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3346663</w:t>
            </w:r>
            <w:r>
              <w:t>.</w:t>
            </w:r>
            <w:r w:rsidRPr="00E42CFD">
              <w:t>17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н50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378560</w:t>
            </w:r>
            <w:r>
              <w:t>.</w:t>
            </w:r>
            <w:r w:rsidRPr="00E42CFD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3346664</w:t>
            </w:r>
            <w:r>
              <w:t>.</w:t>
            </w:r>
            <w:r w:rsidRPr="00E42CFD">
              <w:t>51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</w:t>
            </w:r>
            <w:r>
              <w:t>1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378579</w:t>
            </w:r>
            <w:r>
              <w:t>.</w:t>
            </w:r>
            <w:r w:rsidRPr="00E42CFD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3346654</w:t>
            </w:r>
            <w:r>
              <w:t>.</w:t>
            </w:r>
            <w:r w:rsidRPr="00E42CFD">
              <w:t>70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н52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378586</w:t>
            </w:r>
            <w:r>
              <w:t>.</w:t>
            </w:r>
            <w:r w:rsidRPr="00E42CFD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3346651</w:t>
            </w:r>
            <w:r>
              <w:t>.</w:t>
            </w:r>
            <w:r w:rsidRPr="00E42CFD">
              <w:t>11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н53</w:t>
            </w:r>
          </w:p>
        </w:tc>
        <w:tc>
          <w:tcPr>
            <w:tcW w:w="3717" w:type="dxa"/>
            <w:shd w:val="clear" w:color="auto" w:fill="auto"/>
          </w:tcPr>
          <w:p w:rsidR="00CC3366" w:rsidRPr="00E42CFD" w:rsidRDefault="00CC3366" w:rsidP="00CC3366">
            <w:pPr>
              <w:jc w:val="center"/>
            </w:pPr>
            <w:r w:rsidRPr="00E42CFD">
              <w:t>378612</w:t>
            </w:r>
            <w:r>
              <w:t>.</w:t>
            </w:r>
            <w:r w:rsidRPr="00E42CFD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E42CFD">
              <w:t>3346680</w:t>
            </w:r>
            <w:r>
              <w:t>.</w:t>
            </w:r>
            <w:r w:rsidRPr="00E42CFD">
              <w:t>32</w:t>
            </w:r>
          </w:p>
        </w:tc>
      </w:tr>
    </w:tbl>
    <w:p w:rsidR="00F863AF" w:rsidRPr="00224463" w:rsidRDefault="00F863AF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lastRenderedPageBreak/>
              <w:t>н54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378616</w:t>
            </w:r>
            <w:r>
              <w:t>.</w:t>
            </w:r>
            <w:r w:rsidRPr="00D15241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3346676</w:t>
            </w:r>
            <w:r>
              <w:t>.</w:t>
            </w:r>
            <w:r w:rsidRPr="00D15241">
              <w:t>78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н55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378687</w:t>
            </w:r>
            <w:r>
              <w:t>.</w:t>
            </w:r>
            <w:r w:rsidRPr="00D15241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3346759</w:t>
            </w:r>
            <w:r>
              <w:t>.</w:t>
            </w:r>
            <w:r w:rsidRPr="00D15241">
              <w:t>74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t>н56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378721</w:t>
            </w:r>
            <w:r>
              <w:t>.</w:t>
            </w:r>
            <w:r w:rsidRPr="00D15241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3346740</w:t>
            </w:r>
            <w:r>
              <w:t>.</w:t>
            </w:r>
            <w:r w:rsidRPr="00D15241">
              <w:t>89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н57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378714</w:t>
            </w:r>
            <w:r>
              <w:t>.</w:t>
            </w:r>
            <w:r w:rsidRPr="00D15241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3346732</w:t>
            </w:r>
            <w:r>
              <w:t>.</w:t>
            </w:r>
            <w:r w:rsidRPr="00D15241">
              <w:t>30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н58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378722</w:t>
            </w:r>
            <w:r>
              <w:t>.</w:t>
            </w:r>
            <w:r w:rsidRPr="00D15241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3346726</w:t>
            </w:r>
            <w:r>
              <w:t>.</w:t>
            </w:r>
            <w:r w:rsidRPr="00D15241">
              <w:t>41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н59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378729</w:t>
            </w:r>
            <w:r>
              <w:t>.</w:t>
            </w:r>
            <w:r w:rsidRPr="00D15241">
              <w:t>99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3346736</w:t>
            </w:r>
            <w:r>
              <w:t>.</w:t>
            </w:r>
            <w:r w:rsidRPr="00D15241">
              <w:t>30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н60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378732</w:t>
            </w:r>
            <w:r>
              <w:t>.</w:t>
            </w:r>
            <w:r w:rsidRPr="00D15241">
              <w:t>33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3346739</w:t>
            </w:r>
            <w:r>
              <w:t>.</w:t>
            </w:r>
            <w:r w:rsidRPr="00D15241">
              <w:t>58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н61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378723</w:t>
            </w:r>
            <w:r>
              <w:t>.</w:t>
            </w:r>
            <w:r w:rsidRPr="00D15241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3346744</w:t>
            </w:r>
            <w:r>
              <w:t>.</w:t>
            </w:r>
            <w:r w:rsidRPr="00D15241">
              <w:t>40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н62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378685</w:t>
            </w:r>
            <w:r>
              <w:t>.</w:t>
            </w:r>
            <w:r w:rsidRPr="00D15241">
              <w:t>18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3346765</w:t>
            </w:r>
            <w:r>
              <w:t>.</w:t>
            </w:r>
            <w:r w:rsidRPr="00D15241">
              <w:t>51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н63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378680</w:t>
            </w:r>
            <w:r>
              <w:t>.</w:t>
            </w:r>
            <w:r w:rsidRPr="00D15241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3346759</w:t>
            </w:r>
            <w:r>
              <w:t>.</w:t>
            </w:r>
            <w:r w:rsidRPr="00D15241">
              <w:t>39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н64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378629</w:t>
            </w:r>
            <w:r>
              <w:t>.</w:t>
            </w:r>
            <w:r w:rsidRPr="00D15241">
              <w:t>88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3346700</w:t>
            </w:r>
            <w:r>
              <w:t>.</w:t>
            </w:r>
            <w:r w:rsidRPr="00D15241">
              <w:t>69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н65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378628</w:t>
            </w:r>
            <w:r>
              <w:t>.</w:t>
            </w:r>
            <w:r w:rsidRPr="00D15241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3346701</w:t>
            </w:r>
            <w:r>
              <w:t>.</w:t>
            </w:r>
            <w:r w:rsidRPr="00D15241">
              <w:t>82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н66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378615</w:t>
            </w:r>
            <w:r>
              <w:t>.</w:t>
            </w:r>
            <w:r w:rsidRPr="00D15241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3346686</w:t>
            </w:r>
            <w:r>
              <w:t>.</w:t>
            </w:r>
            <w:r w:rsidRPr="00D15241">
              <w:t>01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н67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378594</w:t>
            </w:r>
            <w:r>
              <w:t>.</w:t>
            </w:r>
            <w:r w:rsidRPr="00D15241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3346703</w:t>
            </w:r>
            <w:r>
              <w:t>.</w:t>
            </w:r>
            <w:r w:rsidRPr="00D15241">
              <w:t>60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н68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378605</w:t>
            </w:r>
            <w:r>
              <w:t>.</w:t>
            </w:r>
            <w:r w:rsidRPr="00D15241">
              <w:t>96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3346717</w:t>
            </w:r>
            <w:r>
              <w:t>.</w:t>
            </w:r>
            <w:r w:rsidRPr="00D15241">
              <w:t>20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н69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378558</w:t>
            </w:r>
            <w:r>
              <w:t>.</w:t>
            </w:r>
            <w:r w:rsidRPr="00D15241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3346757</w:t>
            </w:r>
            <w:r>
              <w:t>.</w:t>
            </w:r>
            <w:r w:rsidRPr="00D15241">
              <w:t>51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н70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378548</w:t>
            </w:r>
            <w:r>
              <w:t>.</w:t>
            </w:r>
            <w:r w:rsidRPr="00D15241">
              <w:t>96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3346745</w:t>
            </w:r>
            <w:r>
              <w:t>.</w:t>
            </w:r>
            <w:r w:rsidRPr="00D15241">
              <w:t>96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н71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378545</w:t>
            </w:r>
            <w:r>
              <w:t>.</w:t>
            </w:r>
            <w:r w:rsidRPr="00D15241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3346749</w:t>
            </w:r>
            <w:r>
              <w:t>.</w:t>
            </w:r>
            <w:r w:rsidRPr="00D15241">
              <w:t>16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н72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378539</w:t>
            </w:r>
            <w:r>
              <w:t>.</w:t>
            </w:r>
            <w:r w:rsidRPr="00D15241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3346753</w:t>
            </w:r>
            <w:r>
              <w:t>.</w:t>
            </w:r>
            <w:r w:rsidRPr="00D15241">
              <w:t>82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н73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378534</w:t>
            </w:r>
            <w:r>
              <w:t>.</w:t>
            </w:r>
            <w:r w:rsidRPr="00D15241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3346747</w:t>
            </w:r>
            <w:r>
              <w:t>.</w:t>
            </w:r>
            <w:r w:rsidRPr="00D15241">
              <w:t>85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н74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378513</w:t>
            </w:r>
            <w:r>
              <w:t>.</w:t>
            </w:r>
            <w:r w:rsidRPr="00D15241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3346767</w:t>
            </w:r>
            <w:r>
              <w:t>.</w:t>
            </w:r>
            <w:r w:rsidRPr="00D15241">
              <w:t>00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н75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378562</w:t>
            </w:r>
            <w:r>
              <w:t>.</w:t>
            </w:r>
            <w:r w:rsidRPr="00D15241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3346824</w:t>
            </w:r>
            <w:r>
              <w:t>.</w:t>
            </w:r>
            <w:r w:rsidRPr="00D15241">
              <w:t>60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н76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378557</w:t>
            </w:r>
            <w:r>
              <w:t>.</w:t>
            </w:r>
            <w:r w:rsidRPr="00D15241">
              <w:t>39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3346836</w:t>
            </w:r>
            <w:r>
              <w:t>.</w:t>
            </w:r>
            <w:r w:rsidRPr="00D15241">
              <w:t>15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н77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378538</w:t>
            </w:r>
            <w:r>
              <w:t>.</w:t>
            </w:r>
            <w:r w:rsidRPr="00D15241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3346846</w:t>
            </w:r>
            <w:r>
              <w:t>.</w:t>
            </w:r>
            <w:r w:rsidRPr="00D15241">
              <w:t>59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н78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378543</w:t>
            </w:r>
            <w:r>
              <w:t>.</w:t>
            </w:r>
            <w:r w:rsidRPr="00D15241">
              <w:t>47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3346852</w:t>
            </w:r>
            <w:r>
              <w:t>.</w:t>
            </w:r>
            <w:r w:rsidRPr="00D15241">
              <w:t>46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н79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378532</w:t>
            </w:r>
            <w:r>
              <w:t>.</w:t>
            </w:r>
            <w:r w:rsidRPr="00D15241">
              <w:t>29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3346858</w:t>
            </w:r>
            <w:r>
              <w:t>.</w:t>
            </w:r>
            <w:r w:rsidRPr="00D15241">
              <w:t>57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н80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378527</w:t>
            </w:r>
            <w:r>
              <w:t>.</w:t>
            </w:r>
            <w:r w:rsidRPr="00D15241">
              <w:t>42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3346852</w:t>
            </w:r>
            <w:r>
              <w:t>.</w:t>
            </w:r>
            <w:r w:rsidRPr="00D15241">
              <w:t>70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н81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378524</w:t>
            </w:r>
            <w:r>
              <w:t>.</w:t>
            </w:r>
            <w:r w:rsidRPr="00D15241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3346849</w:t>
            </w:r>
            <w:r>
              <w:t>.</w:t>
            </w:r>
            <w:r w:rsidRPr="00D15241">
              <w:t>59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н82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378554</w:t>
            </w:r>
            <w:r>
              <w:t>.</w:t>
            </w:r>
            <w:r w:rsidRPr="00D15241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3346833</w:t>
            </w:r>
            <w:r>
              <w:t>.</w:t>
            </w:r>
            <w:r w:rsidRPr="00D15241">
              <w:t>33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н83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378557</w:t>
            </w:r>
            <w:r>
              <w:t>.</w:t>
            </w:r>
            <w:r w:rsidRPr="00D15241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3346825</w:t>
            </w:r>
            <w:r>
              <w:t>.</w:t>
            </w:r>
            <w:r w:rsidRPr="00D15241">
              <w:t>34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н84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378551</w:t>
            </w:r>
            <w:r>
              <w:t>.</w:t>
            </w:r>
            <w:r w:rsidRPr="00D15241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3346818</w:t>
            </w:r>
            <w:r>
              <w:t>.</w:t>
            </w:r>
            <w:r w:rsidRPr="00D15241">
              <w:t>05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н85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378507</w:t>
            </w:r>
            <w:r>
              <w:t>.</w:t>
            </w:r>
            <w:r w:rsidRPr="00D15241">
              <w:t>24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3346766</w:t>
            </w:r>
            <w:r>
              <w:t>.</w:t>
            </w:r>
            <w:r w:rsidRPr="00D15241">
              <w:t>43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н86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378532</w:t>
            </w:r>
            <w:r>
              <w:t>.</w:t>
            </w:r>
            <w:r w:rsidRPr="00D15241">
              <w:t>29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3346744</w:t>
            </w:r>
            <w:r>
              <w:t>.</w:t>
            </w:r>
            <w:r w:rsidRPr="00D15241">
              <w:t>55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н87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378529</w:t>
            </w:r>
            <w:r>
              <w:t>.</w:t>
            </w:r>
            <w:r w:rsidRPr="00D15241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3346744</w:t>
            </w:r>
            <w:r>
              <w:t>.</w:t>
            </w:r>
            <w:r w:rsidRPr="00D15241">
              <w:t>54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</w:t>
            </w:r>
            <w:r>
              <w:rPr>
                <w:color w:val="000000"/>
              </w:rPr>
              <w:t>8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378477</w:t>
            </w:r>
            <w:r>
              <w:t>.</w:t>
            </w:r>
            <w:r w:rsidRPr="00D15241">
              <w:t>70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3346683</w:t>
            </w:r>
            <w:r>
              <w:t>.</w:t>
            </w:r>
            <w:r w:rsidRPr="00D15241">
              <w:t>44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н8</w:t>
            </w:r>
            <w:r>
              <w:rPr>
                <w:color w:val="000000"/>
              </w:rPr>
              <w:t>9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378364</w:t>
            </w:r>
            <w:r>
              <w:t>.</w:t>
            </w:r>
            <w:r w:rsidRPr="00D15241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3346779</w:t>
            </w:r>
            <w:r>
              <w:t>.</w:t>
            </w:r>
            <w:r w:rsidRPr="00D15241">
              <w:t>31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н90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378357</w:t>
            </w:r>
            <w:r>
              <w:t>.</w:t>
            </w:r>
            <w:r w:rsidRPr="00D15241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3346778</w:t>
            </w:r>
            <w:r>
              <w:t>.</w:t>
            </w:r>
            <w:r w:rsidRPr="00D15241">
              <w:t>99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н91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378303</w:t>
            </w:r>
            <w:r>
              <w:t>.</w:t>
            </w:r>
            <w:r w:rsidRPr="00D15241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3346826</w:t>
            </w:r>
            <w:r>
              <w:t>.</w:t>
            </w:r>
            <w:r w:rsidRPr="00D15241">
              <w:t>24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н92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378268</w:t>
            </w:r>
            <w:r>
              <w:t>.</w:t>
            </w:r>
            <w:r w:rsidRPr="00D15241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3346805</w:t>
            </w:r>
            <w:r>
              <w:t>.</w:t>
            </w:r>
            <w:r w:rsidRPr="00D15241">
              <w:t>55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н93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378267</w:t>
            </w:r>
            <w:r>
              <w:t>.</w:t>
            </w:r>
            <w:r w:rsidRPr="00D15241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3346806</w:t>
            </w:r>
            <w:r>
              <w:t>.</w:t>
            </w:r>
            <w:r w:rsidRPr="00D15241">
              <w:t>94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н94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378263</w:t>
            </w:r>
            <w:r>
              <w:t>.</w:t>
            </w:r>
            <w:r w:rsidRPr="00D15241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3346814</w:t>
            </w:r>
            <w:r>
              <w:t>.</w:t>
            </w:r>
            <w:r w:rsidRPr="00D15241">
              <w:t>10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н95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378257</w:t>
            </w:r>
            <w:r>
              <w:t>.</w:t>
            </w:r>
            <w:r w:rsidRPr="00D15241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3346810</w:t>
            </w:r>
            <w:r>
              <w:t>.</w:t>
            </w:r>
            <w:r w:rsidRPr="00D15241">
              <w:t>69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н96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378261</w:t>
            </w:r>
            <w:r>
              <w:t>.</w:t>
            </w:r>
            <w:r w:rsidRPr="00D15241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3346803</w:t>
            </w:r>
            <w:r>
              <w:t>.</w:t>
            </w:r>
            <w:r w:rsidRPr="00D15241">
              <w:t>53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н97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378262</w:t>
            </w:r>
            <w:r>
              <w:t>.</w:t>
            </w:r>
            <w:r w:rsidRPr="00D15241">
              <w:t>16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3346803</w:t>
            </w:r>
            <w:r>
              <w:t>.</w:t>
            </w:r>
            <w:r w:rsidRPr="00D15241">
              <w:t>05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н98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378260</w:t>
            </w:r>
            <w:r>
              <w:t>.</w:t>
            </w:r>
            <w:r w:rsidRPr="00D15241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3346800</w:t>
            </w:r>
            <w:r>
              <w:t>.</w:t>
            </w:r>
            <w:r w:rsidRPr="00D15241">
              <w:t>84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н99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378250</w:t>
            </w:r>
            <w:r>
              <w:t>.</w:t>
            </w:r>
            <w:r w:rsidRPr="00D15241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3346794</w:t>
            </w:r>
            <w:r>
              <w:t>.</w:t>
            </w:r>
            <w:r w:rsidRPr="00D15241">
              <w:t>85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н100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378251</w:t>
            </w:r>
            <w:r>
              <w:t>.</w:t>
            </w:r>
            <w:r w:rsidRPr="00D15241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3346793</w:t>
            </w:r>
            <w:r>
              <w:t>.</w:t>
            </w:r>
            <w:r w:rsidRPr="00D15241">
              <w:t>46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н101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378232</w:t>
            </w:r>
            <w:r>
              <w:t>.</w:t>
            </w:r>
            <w:r w:rsidRPr="00D15241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3346782</w:t>
            </w:r>
            <w:r>
              <w:t>.</w:t>
            </w:r>
            <w:r w:rsidRPr="00D15241">
              <w:t>47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н102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378214</w:t>
            </w:r>
            <w:r>
              <w:t>.</w:t>
            </w:r>
            <w:r w:rsidRPr="00D15241">
              <w:t>24</w:t>
            </w:r>
          </w:p>
        </w:tc>
        <w:tc>
          <w:tcPr>
            <w:tcW w:w="368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3346771</w:t>
            </w:r>
            <w:r>
              <w:t>.</w:t>
            </w:r>
            <w:r w:rsidRPr="00D15241">
              <w:t>48</w:t>
            </w:r>
          </w:p>
        </w:tc>
      </w:tr>
      <w:tr w:rsidR="00CC3366" w:rsidRPr="00224463" w:rsidTr="00310A68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н103</w:t>
            </w:r>
          </w:p>
        </w:tc>
        <w:tc>
          <w:tcPr>
            <w:tcW w:w="3717" w:type="dxa"/>
            <w:shd w:val="clear" w:color="auto" w:fill="auto"/>
          </w:tcPr>
          <w:p w:rsidR="00CC3366" w:rsidRPr="00D15241" w:rsidRDefault="00CC3366" w:rsidP="00CC3366">
            <w:pPr>
              <w:jc w:val="center"/>
            </w:pPr>
            <w:r w:rsidRPr="00D15241">
              <w:t>378195</w:t>
            </w:r>
            <w:r>
              <w:t>.</w:t>
            </w:r>
            <w:r w:rsidRPr="00D15241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D15241">
              <w:t>3346760</w:t>
            </w:r>
            <w:r>
              <w:t>.</w:t>
            </w:r>
            <w:r w:rsidRPr="00D15241">
              <w:t>49</w:t>
            </w:r>
          </w:p>
        </w:tc>
      </w:tr>
    </w:tbl>
    <w:p w:rsidR="00F863AF" w:rsidRPr="00224463" w:rsidRDefault="00F863AF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н104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378177</w:t>
            </w:r>
            <w:r>
              <w:t>.</w:t>
            </w:r>
            <w:r w:rsidRPr="001460DF">
              <w:t>28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3346749</w:t>
            </w:r>
            <w:r>
              <w:t>.</w:t>
            </w:r>
            <w:r w:rsidRPr="001460DF">
              <w:t>51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н105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378158</w:t>
            </w:r>
            <w:r>
              <w:t>.</w:t>
            </w:r>
            <w:r w:rsidRPr="001460DF">
              <w:t>79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3346738</w:t>
            </w:r>
            <w:r>
              <w:t>.</w:t>
            </w:r>
            <w:r w:rsidRPr="001460DF">
              <w:t>54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н106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378140</w:t>
            </w:r>
            <w:r>
              <w:t>.</w:t>
            </w:r>
            <w:r w:rsidRPr="001460DF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3346727</w:t>
            </w:r>
            <w:r>
              <w:t>.</w:t>
            </w:r>
            <w:r w:rsidRPr="001460DF">
              <w:t>55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н107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378126</w:t>
            </w:r>
            <w:r>
              <w:t>.</w:t>
            </w:r>
            <w:r w:rsidRPr="001460DF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3346719</w:t>
            </w:r>
            <w:r>
              <w:t>.</w:t>
            </w:r>
            <w:r w:rsidRPr="001460DF">
              <w:t>54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н108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378121</w:t>
            </w:r>
            <w:r>
              <w:t>.</w:t>
            </w:r>
            <w:r w:rsidRPr="001460DF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3346716</w:t>
            </w:r>
            <w:r>
              <w:t>.</w:t>
            </w:r>
            <w:r w:rsidRPr="001460DF">
              <w:t>57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н109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378105</w:t>
            </w:r>
            <w:r>
              <w:t>.</w:t>
            </w:r>
            <w:r w:rsidRPr="001460DF">
              <w:t>89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3346707</w:t>
            </w:r>
            <w:r>
              <w:t>.</w:t>
            </w:r>
            <w:r w:rsidRPr="001460DF">
              <w:t>12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н110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378097</w:t>
            </w:r>
            <w:r>
              <w:t>.</w:t>
            </w:r>
            <w:r w:rsidRPr="001460DF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3346721</w:t>
            </w:r>
            <w:r>
              <w:t>.</w:t>
            </w:r>
            <w:r w:rsidRPr="001460DF">
              <w:t>31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н111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378086</w:t>
            </w:r>
            <w:r>
              <w:t>.</w:t>
            </w:r>
            <w:r w:rsidRPr="001460DF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3346714</w:t>
            </w:r>
            <w:r>
              <w:t>.</w:t>
            </w:r>
            <w:r w:rsidRPr="001460DF">
              <w:t>82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н112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378094</w:t>
            </w:r>
            <w:r>
              <w:t>.</w:t>
            </w:r>
            <w:r w:rsidRPr="001460DF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3346700</w:t>
            </w:r>
            <w:r>
              <w:t>.</w:t>
            </w:r>
            <w:r w:rsidRPr="001460DF">
              <w:t>63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н113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378059</w:t>
            </w:r>
            <w:r>
              <w:t>.</w:t>
            </w:r>
            <w:r w:rsidRPr="001460DF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3346679</w:t>
            </w:r>
            <w:r>
              <w:t>.</w:t>
            </w:r>
            <w:r w:rsidRPr="001460DF">
              <w:t>75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н114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377990</w:t>
            </w:r>
            <w:r>
              <w:t>.</w:t>
            </w:r>
            <w:r w:rsidRPr="001460DF">
              <w:t>13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3346638</w:t>
            </w:r>
            <w:r>
              <w:t>.</w:t>
            </w:r>
            <w:r w:rsidRPr="001460DF">
              <w:t>33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н115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377888</w:t>
            </w:r>
            <w:r>
              <w:t>.</w:t>
            </w:r>
            <w:r w:rsidRPr="001460DF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3346577</w:t>
            </w:r>
            <w:r>
              <w:t>.</w:t>
            </w:r>
            <w:r w:rsidRPr="001460DF">
              <w:t>85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н116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377858</w:t>
            </w:r>
            <w:r>
              <w:t>.</w:t>
            </w:r>
            <w:r w:rsidRPr="001460DF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3346627</w:t>
            </w:r>
            <w:r>
              <w:t>.</w:t>
            </w:r>
            <w:r w:rsidRPr="001460DF">
              <w:t>55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н117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377609</w:t>
            </w:r>
            <w:r>
              <w:t>.</w:t>
            </w:r>
            <w:r w:rsidRPr="001460DF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3346477</w:t>
            </w:r>
            <w:r>
              <w:t>.</w:t>
            </w:r>
            <w:r w:rsidRPr="001460DF">
              <w:t>48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н118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377588</w:t>
            </w:r>
            <w:r>
              <w:t>.</w:t>
            </w:r>
            <w:r w:rsidRPr="001460DF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3346464</w:t>
            </w:r>
            <w:r>
              <w:t>.</w:t>
            </w:r>
            <w:r w:rsidRPr="001460DF">
              <w:t>76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н119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377595</w:t>
            </w:r>
            <w:r>
              <w:t>.</w:t>
            </w:r>
            <w:r w:rsidRPr="001460DF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3346452</w:t>
            </w:r>
            <w:r>
              <w:t>.</w:t>
            </w:r>
            <w:r w:rsidRPr="001460DF">
              <w:t>72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н120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377617</w:t>
            </w:r>
            <w:r>
              <w:t>.</w:t>
            </w:r>
            <w:r w:rsidRPr="001460DF">
              <w:t>01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3346465</w:t>
            </w:r>
            <w:r>
              <w:t>.</w:t>
            </w:r>
            <w:r w:rsidRPr="001460DF">
              <w:t>43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н121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377614</w:t>
            </w:r>
            <w:r>
              <w:t>.</w:t>
            </w:r>
            <w:r w:rsidRPr="001460DF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3346470</w:t>
            </w:r>
            <w:r>
              <w:t>.</w:t>
            </w:r>
            <w:r w:rsidRPr="001460DF">
              <w:t>14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н122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377857</w:t>
            </w:r>
            <w:r>
              <w:t>.</w:t>
            </w:r>
            <w:r w:rsidRPr="001460DF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3346616</w:t>
            </w:r>
            <w:r>
              <w:t>.</w:t>
            </w:r>
            <w:r w:rsidRPr="001460DF">
              <w:t>38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н123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377886</w:t>
            </w:r>
            <w:r>
              <w:t>.</w:t>
            </w:r>
            <w:r w:rsidRPr="001460DF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3346567</w:t>
            </w:r>
            <w:r>
              <w:t>.</w:t>
            </w:r>
            <w:r w:rsidRPr="001460DF">
              <w:t>64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н124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377860</w:t>
            </w:r>
            <w:r>
              <w:t>.</w:t>
            </w:r>
            <w:r w:rsidRPr="001460DF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3346552</w:t>
            </w:r>
            <w:r>
              <w:t>.</w:t>
            </w:r>
            <w:r w:rsidRPr="001460DF">
              <w:t>59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н125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377858</w:t>
            </w:r>
            <w:r>
              <w:t>.</w:t>
            </w:r>
            <w:r w:rsidRPr="001460DF">
              <w:t>79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3346551</w:t>
            </w:r>
            <w:r>
              <w:t>.</w:t>
            </w:r>
            <w:r w:rsidRPr="001460DF">
              <w:t>44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н126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377857</w:t>
            </w:r>
            <w:r>
              <w:t>.</w:t>
            </w:r>
            <w:r w:rsidRPr="001460DF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3346549</w:t>
            </w:r>
            <w:r>
              <w:t>.</w:t>
            </w:r>
            <w:r w:rsidRPr="001460DF">
              <w:t>98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н127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377851</w:t>
            </w:r>
            <w:r>
              <w:t>.</w:t>
            </w:r>
            <w:r w:rsidRPr="001460DF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3346542</w:t>
            </w:r>
            <w:r>
              <w:t>.</w:t>
            </w:r>
            <w:r w:rsidRPr="001460DF">
              <w:t>17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н128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377850</w:t>
            </w:r>
            <w:r>
              <w:t>.</w:t>
            </w:r>
            <w:r w:rsidRPr="001460DF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3346539</w:t>
            </w:r>
            <w:r>
              <w:t>.</w:t>
            </w:r>
            <w:r w:rsidRPr="001460DF">
              <w:t>78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н129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377850</w:t>
            </w:r>
            <w:r>
              <w:t>.</w:t>
            </w:r>
            <w:r w:rsidRPr="001460DF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3346538</w:t>
            </w:r>
            <w:r>
              <w:t>.</w:t>
            </w:r>
            <w:r w:rsidRPr="001460DF">
              <w:t>36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н130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377863</w:t>
            </w:r>
            <w:r>
              <w:t>.</w:t>
            </w:r>
            <w:r w:rsidRPr="001460DF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3346516</w:t>
            </w:r>
            <w:r>
              <w:t>.</w:t>
            </w:r>
            <w:r w:rsidRPr="001460DF">
              <w:t>14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н131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377878</w:t>
            </w:r>
            <w:r>
              <w:t>.</w:t>
            </w:r>
            <w:r w:rsidRPr="001460DF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3346491</w:t>
            </w:r>
            <w:r>
              <w:t>.</w:t>
            </w:r>
            <w:r w:rsidRPr="001460DF">
              <w:t>97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н132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377880</w:t>
            </w:r>
            <w:r>
              <w:t>.</w:t>
            </w:r>
            <w:r w:rsidRPr="001460DF">
              <w:t>17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3346488</w:t>
            </w:r>
            <w:r>
              <w:t>.</w:t>
            </w:r>
            <w:r w:rsidRPr="001460DF">
              <w:t>67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н133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377880</w:t>
            </w:r>
            <w:r>
              <w:t>.</w:t>
            </w:r>
            <w:r w:rsidRPr="001460DF">
              <w:t>43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3346488</w:t>
            </w:r>
            <w:r>
              <w:t>.</w:t>
            </w:r>
            <w:r w:rsidRPr="001460DF">
              <w:t>20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н134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377870</w:t>
            </w:r>
            <w:r>
              <w:t>.</w:t>
            </w:r>
            <w:r w:rsidRPr="001460DF">
              <w:t>98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3346482</w:t>
            </w:r>
            <w:r>
              <w:t>.</w:t>
            </w:r>
            <w:r w:rsidRPr="001460DF">
              <w:t>58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н135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377875</w:t>
            </w:r>
            <w:r>
              <w:t>.</w:t>
            </w:r>
            <w:r w:rsidRPr="001460DF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3346475</w:t>
            </w:r>
            <w:r>
              <w:t>.</w:t>
            </w:r>
            <w:r w:rsidRPr="001460DF">
              <w:t>71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н136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377882</w:t>
            </w:r>
            <w:r>
              <w:t>.</w:t>
            </w:r>
            <w:r w:rsidRPr="001460DF">
              <w:t>24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3346479</w:t>
            </w:r>
            <w:r>
              <w:t>.</w:t>
            </w:r>
            <w:r w:rsidRPr="001460DF">
              <w:t>97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н137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377884</w:t>
            </w:r>
            <w:r>
              <w:t>.</w:t>
            </w:r>
            <w:r w:rsidRPr="001460DF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3346481</w:t>
            </w:r>
            <w:r>
              <w:t>.</w:t>
            </w:r>
            <w:r w:rsidRPr="001460DF">
              <w:t>32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н138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377883</w:t>
            </w:r>
            <w:r>
              <w:t>.</w:t>
            </w:r>
            <w:r w:rsidRPr="001460DF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3346483</w:t>
            </w:r>
            <w:r>
              <w:t>.</w:t>
            </w:r>
            <w:r w:rsidRPr="001460DF">
              <w:t>51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н139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377886</w:t>
            </w:r>
            <w:r>
              <w:t>.</w:t>
            </w:r>
            <w:r w:rsidRPr="001460DF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3346485</w:t>
            </w:r>
            <w:r>
              <w:t>.</w:t>
            </w:r>
            <w:r w:rsidRPr="001460DF">
              <w:t>80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н140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377856</w:t>
            </w:r>
            <w:r>
              <w:t>.</w:t>
            </w:r>
            <w:r w:rsidRPr="001460DF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3346537</w:t>
            </w:r>
            <w:r>
              <w:t>.</w:t>
            </w:r>
            <w:r w:rsidRPr="001460DF">
              <w:t>78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н141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377861</w:t>
            </w:r>
            <w:r>
              <w:t>.</w:t>
            </w:r>
            <w:r w:rsidRPr="001460DF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3346548</w:t>
            </w:r>
            <w:r>
              <w:t>.</w:t>
            </w:r>
            <w:r w:rsidRPr="001460DF">
              <w:t>13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н142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377884</w:t>
            </w:r>
            <w:r>
              <w:t>.</w:t>
            </w:r>
            <w:r w:rsidRPr="001460DF">
              <w:t>08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3346561</w:t>
            </w:r>
            <w:r>
              <w:t>.</w:t>
            </w:r>
            <w:r w:rsidRPr="001460DF">
              <w:t>33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н143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377903</w:t>
            </w:r>
            <w:r>
              <w:t>.</w:t>
            </w:r>
            <w:r w:rsidRPr="001460DF">
              <w:t>43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3346572</w:t>
            </w:r>
            <w:r>
              <w:t>.</w:t>
            </w:r>
            <w:r w:rsidRPr="001460DF">
              <w:t>83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н144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377922</w:t>
            </w:r>
            <w:r>
              <w:t>.</w:t>
            </w:r>
            <w:r w:rsidRPr="001460DF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3346584</w:t>
            </w:r>
            <w:r>
              <w:t>.</w:t>
            </w:r>
            <w:r w:rsidRPr="001460DF">
              <w:t>32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н145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377942</w:t>
            </w:r>
            <w:r>
              <w:t>.</w:t>
            </w:r>
            <w:r w:rsidRPr="001460DF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3346595</w:t>
            </w:r>
            <w:r>
              <w:t>.</w:t>
            </w:r>
            <w:r w:rsidRPr="001460DF">
              <w:t>82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н146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377961</w:t>
            </w:r>
            <w:r>
              <w:t>.</w:t>
            </w:r>
            <w:r w:rsidRPr="001460DF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3346607</w:t>
            </w:r>
            <w:r>
              <w:t>.</w:t>
            </w:r>
            <w:r w:rsidRPr="001460DF">
              <w:t>31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н147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377983</w:t>
            </w:r>
            <w:r>
              <w:t>.</w:t>
            </w:r>
            <w:r w:rsidRPr="001460DF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3346620</w:t>
            </w:r>
            <w:r>
              <w:t>.</w:t>
            </w:r>
            <w:r w:rsidRPr="001460DF">
              <w:t>51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н148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377987</w:t>
            </w:r>
            <w:r>
              <w:t>.</w:t>
            </w:r>
            <w:r w:rsidRPr="001460DF">
              <w:t>31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3346619</w:t>
            </w:r>
            <w:r>
              <w:t>.</w:t>
            </w:r>
            <w:r w:rsidRPr="001460DF">
              <w:t>59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н149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378000</w:t>
            </w:r>
            <w:r>
              <w:t>.</w:t>
            </w:r>
            <w:r w:rsidRPr="001460DF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3346597</w:t>
            </w:r>
            <w:r>
              <w:t>.</w:t>
            </w:r>
            <w:r w:rsidRPr="001460DF">
              <w:t>37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н150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378015</w:t>
            </w:r>
            <w:r>
              <w:t>.</w:t>
            </w:r>
            <w:r w:rsidRPr="001460DF">
              <w:t>84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3346571</w:t>
            </w:r>
            <w:r>
              <w:t>.</w:t>
            </w:r>
            <w:r w:rsidRPr="001460DF">
              <w:t>58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н151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378031</w:t>
            </w:r>
            <w:r>
              <w:t>.</w:t>
            </w:r>
            <w:r w:rsidRPr="001460DF">
              <w:t>17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3346545</w:t>
            </w:r>
            <w:r>
              <w:t>.</w:t>
            </w:r>
            <w:r w:rsidRPr="001460DF">
              <w:t>79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н152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378046</w:t>
            </w:r>
            <w:r>
              <w:t>.</w:t>
            </w:r>
            <w:r w:rsidRPr="001460DF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3346520</w:t>
            </w:r>
            <w:r>
              <w:t>.</w:t>
            </w:r>
            <w:r w:rsidRPr="001460DF">
              <w:t>00</w:t>
            </w:r>
          </w:p>
        </w:tc>
      </w:tr>
      <w:tr w:rsidR="00CC3366" w:rsidRPr="00224463" w:rsidTr="00F863AF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н153</w:t>
            </w:r>
          </w:p>
        </w:tc>
        <w:tc>
          <w:tcPr>
            <w:tcW w:w="3717" w:type="dxa"/>
            <w:shd w:val="clear" w:color="auto" w:fill="auto"/>
          </w:tcPr>
          <w:p w:rsidR="00CC3366" w:rsidRPr="001460DF" w:rsidRDefault="00CC3366" w:rsidP="00CC3366">
            <w:pPr>
              <w:jc w:val="center"/>
            </w:pPr>
            <w:r w:rsidRPr="001460DF">
              <w:t>378049</w:t>
            </w:r>
            <w:r>
              <w:t>.</w:t>
            </w:r>
            <w:r w:rsidRPr="001460DF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1460DF">
              <w:t>3346515</w:t>
            </w:r>
            <w:r>
              <w:t>.</w:t>
            </w:r>
            <w:r w:rsidRPr="001460DF">
              <w:t>42</w:t>
            </w:r>
          </w:p>
        </w:tc>
      </w:tr>
    </w:tbl>
    <w:p w:rsidR="00EB1427" w:rsidRPr="00224463" w:rsidRDefault="00F863AF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н154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378039</w:t>
            </w:r>
            <w:r>
              <w:t>.</w:t>
            </w:r>
            <w:r w:rsidRPr="0099764F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3346509</w:t>
            </w:r>
            <w:r>
              <w:t>.</w:t>
            </w:r>
            <w:r w:rsidRPr="0099764F">
              <w:t>79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н155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378043</w:t>
            </w:r>
            <w:r>
              <w:t>.</w:t>
            </w:r>
            <w:r w:rsidRPr="0099764F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3346502</w:t>
            </w:r>
            <w:r>
              <w:t>.</w:t>
            </w:r>
            <w:r w:rsidRPr="0099764F">
              <w:t>92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н156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378053</w:t>
            </w:r>
            <w:r>
              <w:t>.</w:t>
            </w:r>
            <w:r w:rsidRPr="0099764F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3346508</w:t>
            </w:r>
            <w:r>
              <w:t>.</w:t>
            </w:r>
            <w:r w:rsidRPr="0099764F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н157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378052</w:t>
            </w:r>
            <w:r>
              <w:t>.</w:t>
            </w:r>
            <w:r w:rsidRPr="0099764F">
              <w:t>08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3346510</w:t>
            </w:r>
            <w:r>
              <w:t>.</w:t>
            </w:r>
            <w:r w:rsidRPr="0099764F">
              <w:t>60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н158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378055</w:t>
            </w:r>
            <w:r>
              <w:t>.</w:t>
            </w:r>
            <w:r w:rsidRPr="0099764F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3346512</w:t>
            </w:r>
            <w:r>
              <w:t>.</w:t>
            </w:r>
            <w:r w:rsidRPr="0099764F">
              <w:t>91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н159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377989</w:t>
            </w:r>
            <w:r>
              <w:t>.</w:t>
            </w:r>
            <w:r w:rsidRPr="0099764F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3346624</w:t>
            </w:r>
            <w:r>
              <w:t>.</w:t>
            </w:r>
            <w:r w:rsidRPr="0099764F">
              <w:t>07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н160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377996</w:t>
            </w:r>
            <w:r>
              <w:t>.</w:t>
            </w:r>
            <w:r w:rsidRPr="0099764F">
              <w:t>27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3346628</w:t>
            </w:r>
            <w:r>
              <w:t>.</w:t>
            </w:r>
            <w:r w:rsidRPr="0099764F">
              <w:t>00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н161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377998</w:t>
            </w:r>
            <w:r>
              <w:t>.</w:t>
            </w:r>
            <w:r w:rsidRPr="0099764F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3346629</w:t>
            </w:r>
            <w:r>
              <w:t>.</w:t>
            </w:r>
            <w:r w:rsidRPr="0099764F">
              <w:t>35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н162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378020</w:t>
            </w:r>
            <w:r>
              <w:t>.</w:t>
            </w:r>
            <w:r w:rsidRPr="0099764F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3346642</w:t>
            </w:r>
            <w:r>
              <w:t>.</w:t>
            </w:r>
            <w:r w:rsidRPr="0099764F">
              <w:t>56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н163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378040</w:t>
            </w:r>
            <w:r>
              <w:t>.</w:t>
            </w:r>
            <w:r w:rsidRPr="0099764F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3346654</w:t>
            </w:r>
            <w:r>
              <w:t>.</w:t>
            </w:r>
            <w:r w:rsidRPr="0099764F">
              <w:t>05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н164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378059</w:t>
            </w:r>
            <w:r>
              <w:t>.</w:t>
            </w:r>
            <w:r w:rsidRPr="0099764F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3346665</w:t>
            </w:r>
            <w:r>
              <w:t>.</w:t>
            </w:r>
            <w:r w:rsidRPr="0099764F">
              <w:t>55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н165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378078</w:t>
            </w:r>
            <w:r>
              <w:t>.</w:t>
            </w:r>
            <w:r w:rsidRPr="0099764F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3346677</w:t>
            </w:r>
            <w:r>
              <w:t>.</w:t>
            </w:r>
            <w:r w:rsidRPr="0099764F">
              <w:t>04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н166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378098</w:t>
            </w:r>
            <w:r>
              <w:t>.</w:t>
            </w:r>
            <w:r w:rsidRPr="0099764F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3346688</w:t>
            </w:r>
            <w:r>
              <w:t>.</w:t>
            </w:r>
            <w:r w:rsidRPr="0099764F">
              <w:t>53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н167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378120</w:t>
            </w:r>
            <w:r>
              <w:t>.</w:t>
            </w:r>
            <w:r w:rsidRPr="0099764F">
              <w:t>37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3346701</w:t>
            </w:r>
            <w:r>
              <w:t>.</w:t>
            </w:r>
            <w:r w:rsidRPr="0099764F">
              <w:t>74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н168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378124</w:t>
            </w:r>
            <w:r>
              <w:t>.</w:t>
            </w:r>
            <w:r w:rsidRPr="0099764F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3346700</w:t>
            </w:r>
            <w:r>
              <w:t>.</w:t>
            </w:r>
            <w:r w:rsidRPr="0099764F">
              <w:t>81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н169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378137</w:t>
            </w:r>
            <w:r>
              <w:t>.</w:t>
            </w:r>
            <w:r w:rsidRPr="0099764F">
              <w:t>21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3346678</w:t>
            </w:r>
            <w:r>
              <w:t>.</w:t>
            </w:r>
            <w:r w:rsidRPr="0099764F">
              <w:t>59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н170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378151</w:t>
            </w:r>
            <w:r>
              <w:t>.</w:t>
            </w:r>
            <w:r w:rsidRPr="0099764F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3346654</w:t>
            </w:r>
            <w:r>
              <w:t>.</w:t>
            </w:r>
            <w:r w:rsidRPr="0099764F">
              <w:t>43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н171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378153</w:t>
            </w:r>
            <w:r>
              <w:t>.</w:t>
            </w:r>
            <w:r w:rsidRPr="0099764F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3346650</w:t>
            </w:r>
            <w:r>
              <w:t>.</w:t>
            </w:r>
            <w:r w:rsidRPr="0099764F">
              <w:t>65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н172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378144</w:t>
            </w:r>
            <w:r>
              <w:t>.</w:t>
            </w:r>
            <w:r w:rsidRPr="0099764F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3346645</w:t>
            </w:r>
            <w:r>
              <w:t>.</w:t>
            </w:r>
            <w:r w:rsidRPr="0099764F">
              <w:t>04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н173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378148</w:t>
            </w:r>
            <w:r>
              <w:t>.</w:t>
            </w:r>
            <w:r w:rsidRPr="0099764F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3346638</w:t>
            </w:r>
            <w:r>
              <w:t>.</w:t>
            </w:r>
            <w:r w:rsidRPr="0099764F">
              <w:t>17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н174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378155</w:t>
            </w:r>
            <w:r>
              <w:t>.</w:t>
            </w:r>
            <w:r w:rsidRPr="0099764F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3346642</w:t>
            </w:r>
            <w:r>
              <w:t>.</w:t>
            </w:r>
            <w:r w:rsidRPr="0099764F">
              <w:t>43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н175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378157</w:t>
            </w:r>
            <w:r>
              <w:t>.</w:t>
            </w:r>
            <w:r w:rsidRPr="0099764F">
              <w:t>86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3346643</w:t>
            </w:r>
            <w:r>
              <w:t>.</w:t>
            </w:r>
            <w:r w:rsidRPr="0099764F">
              <w:t>76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н176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378156</w:t>
            </w:r>
            <w:r>
              <w:t>.</w:t>
            </w:r>
            <w:r w:rsidRPr="0099764F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3346645</w:t>
            </w:r>
            <w:r>
              <w:t>.</w:t>
            </w:r>
            <w:r w:rsidRPr="0099764F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н177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378166</w:t>
            </w:r>
            <w:r>
              <w:t>.</w:t>
            </w:r>
            <w:r w:rsidRPr="0099764F">
              <w:t>89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3346652</w:t>
            </w:r>
            <w:r>
              <w:t>.</w:t>
            </w:r>
            <w:r w:rsidRPr="0099764F">
              <w:t>13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н178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378168</w:t>
            </w:r>
            <w:r>
              <w:t>.</w:t>
            </w:r>
            <w:r w:rsidRPr="0099764F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3346649</w:t>
            </w:r>
            <w:r>
              <w:t>.</w:t>
            </w:r>
            <w:r w:rsidRPr="0099764F">
              <w:t>94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н179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378170</w:t>
            </w:r>
            <w:r>
              <w:t>.</w:t>
            </w:r>
            <w:r w:rsidRPr="0099764F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3346651</w:t>
            </w:r>
            <w:r>
              <w:t>.</w:t>
            </w:r>
            <w:r w:rsidRPr="0099764F">
              <w:t>26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н180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378177</w:t>
            </w:r>
            <w:r>
              <w:t>.</w:t>
            </w:r>
            <w:r w:rsidRPr="0099764F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3346655</w:t>
            </w:r>
            <w:r>
              <w:t>.</w:t>
            </w:r>
            <w:r w:rsidRPr="0099764F">
              <w:t>53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н181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378173</w:t>
            </w:r>
            <w:r>
              <w:t>.</w:t>
            </w:r>
            <w:r w:rsidRPr="0099764F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3346662</w:t>
            </w:r>
            <w:r>
              <w:t>.</w:t>
            </w:r>
            <w:r w:rsidRPr="0099764F">
              <w:t>27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н182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378164</w:t>
            </w:r>
            <w:r>
              <w:t>.</w:t>
            </w:r>
            <w:r w:rsidRPr="0099764F">
              <w:t>21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3346656</w:t>
            </w:r>
            <w:r>
              <w:t>.</w:t>
            </w:r>
            <w:r w:rsidRPr="0099764F">
              <w:t>66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н183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378163</w:t>
            </w:r>
            <w:r>
              <w:t>.</w:t>
            </w:r>
            <w:r w:rsidRPr="0099764F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3346657</w:t>
            </w:r>
            <w:r>
              <w:t>.</w:t>
            </w:r>
            <w:r w:rsidRPr="0099764F">
              <w:t>30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н184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378157</w:t>
            </w:r>
            <w:r>
              <w:t>.</w:t>
            </w:r>
            <w:r w:rsidRPr="0099764F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3346653</w:t>
            </w:r>
            <w:r>
              <w:t>.</w:t>
            </w:r>
            <w:r w:rsidRPr="0099764F">
              <w:t>36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н185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378126</w:t>
            </w:r>
            <w:r>
              <w:t>.</w:t>
            </w:r>
            <w:r w:rsidRPr="0099764F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3346705</w:t>
            </w:r>
            <w:r>
              <w:t>.</w:t>
            </w:r>
            <w:r w:rsidRPr="0099764F">
              <w:t>30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н186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378127</w:t>
            </w:r>
            <w:r>
              <w:t>.</w:t>
            </w:r>
            <w:r w:rsidRPr="0099764F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3346706</w:t>
            </w:r>
            <w:r>
              <w:t>.</w:t>
            </w:r>
            <w:r w:rsidRPr="0099764F">
              <w:t>18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н187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378132</w:t>
            </w:r>
            <w:r>
              <w:t>.</w:t>
            </w:r>
            <w:r w:rsidRPr="0099764F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3346709</w:t>
            </w:r>
            <w:r>
              <w:t>.</w:t>
            </w:r>
            <w:r w:rsidRPr="0099764F">
              <w:t>21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>
              <w:t>н188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378135</w:t>
            </w:r>
            <w:r>
              <w:t>.</w:t>
            </w:r>
            <w:r w:rsidRPr="0099764F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3346710</w:t>
            </w:r>
            <w:r>
              <w:t>.</w:t>
            </w:r>
            <w:r w:rsidRPr="0099764F">
              <w:t>58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н189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378157</w:t>
            </w:r>
            <w:r>
              <w:t>.</w:t>
            </w:r>
            <w:r w:rsidRPr="0099764F">
              <w:t>47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3346723</w:t>
            </w:r>
            <w:r>
              <w:t>.</w:t>
            </w:r>
            <w:r w:rsidRPr="0099764F">
              <w:t>78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н190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378176</w:t>
            </w:r>
            <w:r>
              <w:t>.</w:t>
            </w:r>
            <w:r w:rsidRPr="0099764F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3346735</w:t>
            </w:r>
            <w:r>
              <w:t>.</w:t>
            </w:r>
            <w:r w:rsidRPr="0099764F">
              <w:t>28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н191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378196</w:t>
            </w:r>
            <w:r>
              <w:t>.</w:t>
            </w:r>
            <w:r w:rsidRPr="0099764F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3346746</w:t>
            </w:r>
            <w:r>
              <w:t>.</w:t>
            </w:r>
            <w:r w:rsidRPr="0099764F">
              <w:t>77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н192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378215</w:t>
            </w:r>
            <w:r>
              <w:t>.</w:t>
            </w:r>
            <w:r w:rsidRPr="0099764F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3346758</w:t>
            </w:r>
            <w:r>
              <w:t>.</w:t>
            </w:r>
            <w:r w:rsidRPr="0099764F">
              <w:t>27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н193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378234</w:t>
            </w:r>
            <w:r>
              <w:t>.</w:t>
            </w:r>
            <w:r w:rsidRPr="0099764F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3346769</w:t>
            </w:r>
            <w:r>
              <w:t>.</w:t>
            </w:r>
            <w:r w:rsidRPr="0099764F">
              <w:t>77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н194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378257</w:t>
            </w:r>
            <w:r>
              <w:t>.</w:t>
            </w:r>
            <w:r w:rsidRPr="0099764F">
              <w:t>05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3346782</w:t>
            </w:r>
            <w:r>
              <w:t>.</w:t>
            </w:r>
            <w:r w:rsidRPr="0099764F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н195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378260</w:t>
            </w:r>
            <w:r>
              <w:t>.</w:t>
            </w:r>
            <w:r w:rsidRPr="0099764F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3346782</w:t>
            </w:r>
            <w:r>
              <w:t>.</w:t>
            </w:r>
            <w:r w:rsidRPr="0099764F">
              <w:t>05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н196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378271</w:t>
            </w:r>
            <w:r>
              <w:t>.</w:t>
            </w:r>
            <w:r w:rsidRPr="0099764F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3346763</w:t>
            </w:r>
            <w:r>
              <w:t>.</w:t>
            </w:r>
            <w:r w:rsidRPr="0099764F">
              <w:t>75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н197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378282</w:t>
            </w:r>
            <w:r>
              <w:t>.</w:t>
            </w:r>
            <w:r w:rsidRPr="0099764F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3346759</w:t>
            </w:r>
            <w:r>
              <w:t>.</w:t>
            </w:r>
            <w:r w:rsidRPr="0099764F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н198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378340</w:t>
            </w:r>
            <w:r>
              <w:t>.</w:t>
            </w:r>
            <w:r w:rsidRPr="0099764F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3346662</w:t>
            </w:r>
            <w:r>
              <w:t>.</w:t>
            </w:r>
            <w:r w:rsidRPr="0099764F">
              <w:t>40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н199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378347</w:t>
            </w:r>
            <w:r>
              <w:t>.</w:t>
            </w:r>
            <w:r w:rsidRPr="0099764F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3346660</w:t>
            </w:r>
            <w:r>
              <w:t>.</w:t>
            </w:r>
            <w:r w:rsidRPr="0099764F">
              <w:t>65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н200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378393</w:t>
            </w:r>
            <w:r>
              <w:t>.</w:t>
            </w:r>
            <w:r w:rsidRPr="0099764F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3346687</w:t>
            </w:r>
            <w:r>
              <w:t>.</w:t>
            </w:r>
            <w:r w:rsidRPr="0099764F">
              <w:t>95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н201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378393</w:t>
            </w:r>
            <w:r>
              <w:t>.</w:t>
            </w:r>
            <w:r w:rsidRPr="0099764F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3346688</w:t>
            </w:r>
            <w:r>
              <w:t>.</w:t>
            </w:r>
            <w:r w:rsidRPr="0099764F">
              <w:t>15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н202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378404</w:t>
            </w:r>
            <w:r>
              <w:t>.</w:t>
            </w:r>
            <w:r w:rsidRPr="0099764F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3346699</w:t>
            </w:r>
            <w:r>
              <w:t>.</w:t>
            </w:r>
            <w:r w:rsidRPr="0099764F">
              <w:t>09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н203</w:t>
            </w:r>
          </w:p>
        </w:tc>
        <w:tc>
          <w:tcPr>
            <w:tcW w:w="3717" w:type="dxa"/>
            <w:shd w:val="clear" w:color="auto" w:fill="auto"/>
          </w:tcPr>
          <w:p w:rsidR="00CC3366" w:rsidRPr="0099764F" w:rsidRDefault="00CC3366" w:rsidP="00CC3366">
            <w:pPr>
              <w:jc w:val="center"/>
            </w:pPr>
            <w:r w:rsidRPr="0099764F">
              <w:t>378404</w:t>
            </w:r>
            <w:r>
              <w:t>.</w:t>
            </w:r>
            <w:r w:rsidRPr="0099764F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99764F">
              <w:t>3346700</w:t>
            </w:r>
            <w:r>
              <w:t>.</w:t>
            </w:r>
            <w:r w:rsidRPr="0099764F">
              <w:t>01</w:t>
            </w:r>
          </w:p>
        </w:tc>
      </w:tr>
    </w:tbl>
    <w:p w:rsidR="00701E4B" w:rsidRPr="00224463" w:rsidRDefault="00701E4B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н204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378404</w:t>
            </w:r>
            <w:r>
              <w:t>.</w:t>
            </w:r>
            <w:r w:rsidRPr="00775B52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3346705</w:t>
            </w:r>
            <w:r>
              <w:t>.</w:t>
            </w:r>
            <w:r w:rsidRPr="00775B52">
              <w:t>06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н205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378400</w:t>
            </w:r>
            <w:r>
              <w:t>.</w:t>
            </w:r>
            <w:r w:rsidRPr="00775B52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3346712</w:t>
            </w:r>
            <w:r>
              <w:t>.</w:t>
            </w:r>
            <w:r w:rsidRPr="00775B52">
              <w:t>22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н206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378394</w:t>
            </w:r>
            <w:r>
              <w:t>.</w:t>
            </w:r>
            <w:r w:rsidRPr="00775B52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3346708</w:t>
            </w:r>
            <w:r>
              <w:t>.</w:t>
            </w:r>
            <w:r w:rsidRPr="00775B52">
              <w:t>81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н207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378399</w:t>
            </w:r>
            <w:r>
              <w:t>.</w:t>
            </w:r>
            <w:r w:rsidRPr="00775B52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3346701</w:t>
            </w:r>
            <w:r>
              <w:t>.</w:t>
            </w:r>
            <w:r w:rsidRPr="00775B52">
              <w:t>65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</w:pPr>
            <w:r w:rsidRPr="00224463">
              <w:rPr>
                <w:color w:val="000000"/>
              </w:rPr>
              <w:t>н208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378391</w:t>
            </w:r>
            <w:r>
              <w:t>.</w:t>
            </w:r>
            <w:r w:rsidRPr="00775B52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3346691</w:t>
            </w:r>
            <w:r>
              <w:t>.</w:t>
            </w:r>
            <w:r w:rsidRPr="00775B52">
              <w:t>69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н209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378369</w:t>
            </w:r>
            <w:r>
              <w:t>.</w:t>
            </w:r>
            <w:r w:rsidRPr="00775B52">
              <w:t>24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3346678</w:t>
            </w:r>
            <w:r>
              <w:t>.</w:t>
            </w:r>
            <w:r w:rsidRPr="00775B52">
              <w:t>65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н210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378346</w:t>
            </w:r>
            <w:r>
              <w:t>.</w:t>
            </w:r>
            <w:r w:rsidRPr="00775B52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3346665</w:t>
            </w:r>
            <w:r>
              <w:t>.</w:t>
            </w:r>
            <w:r w:rsidRPr="00775B52">
              <w:t>32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н211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378343</w:t>
            </w:r>
            <w:r>
              <w:t>.</w:t>
            </w:r>
            <w:r w:rsidRPr="00775B52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3346666</w:t>
            </w:r>
            <w:r>
              <w:t>.</w:t>
            </w:r>
            <w:r w:rsidRPr="00775B52">
              <w:t>17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н212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378330</w:t>
            </w:r>
            <w:r>
              <w:t>.</w:t>
            </w:r>
            <w:r w:rsidRPr="00775B52">
              <w:t>18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3346688</w:t>
            </w:r>
            <w:r>
              <w:t>.</w:t>
            </w:r>
            <w:r w:rsidRPr="00775B52">
              <w:t>59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н213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378314</w:t>
            </w:r>
            <w:r>
              <w:t>.</w:t>
            </w:r>
            <w:r w:rsidRPr="00775B52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3346714</w:t>
            </w:r>
            <w:r>
              <w:t>.</w:t>
            </w:r>
            <w:r w:rsidRPr="00775B52">
              <w:t>38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н214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378299</w:t>
            </w:r>
            <w:r>
              <w:t>.</w:t>
            </w:r>
            <w:r w:rsidRPr="00775B52">
              <w:t>53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3346740</w:t>
            </w:r>
            <w:r>
              <w:t>.</w:t>
            </w:r>
            <w:r w:rsidRPr="00775B52">
              <w:t>17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н215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378284</w:t>
            </w:r>
            <w:r>
              <w:t>.</w:t>
            </w:r>
            <w:r w:rsidRPr="00775B52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3346765</w:t>
            </w:r>
            <w:r>
              <w:t>.</w:t>
            </w:r>
            <w:r w:rsidRPr="00775B52">
              <w:t>96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н216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378273</w:t>
            </w:r>
            <w:r>
              <w:t>.</w:t>
            </w:r>
            <w:r w:rsidRPr="00775B52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3346769</w:t>
            </w:r>
            <w:r>
              <w:t>.</w:t>
            </w:r>
            <w:r w:rsidRPr="00775B52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н217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378264</w:t>
            </w:r>
            <w:r>
              <w:t>.</w:t>
            </w:r>
            <w:r w:rsidRPr="00775B52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3346783</w:t>
            </w:r>
            <w:r>
              <w:t>.</w:t>
            </w:r>
            <w:r w:rsidRPr="00775B52">
              <w:t>89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н218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378265</w:t>
            </w:r>
            <w:r>
              <w:t>.</w:t>
            </w:r>
            <w:r w:rsidRPr="00775B52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3346787</w:t>
            </w:r>
            <w:r>
              <w:t>.</w:t>
            </w:r>
            <w:r w:rsidRPr="00775B52">
              <w:t>73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н219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378265</w:t>
            </w:r>
            <w:r>
              <w:t>.</w:t>
            </w:r>
            <w:r w:rsidRPr="00775B52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3346795</w:t>
            </w:r>
            <w:r>
              <w:t>.</w:t>
            </w:r>
            <w:r w:rsidRPr="00775B52">
              <w:t>73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н220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378302</w:t>
            </w:r>
            <w:r>
              <w:t>.</w:t>
            </w:r>
            <w:r w:rsidRPr="00775B52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3346817</w:t>
            </w:r>
            <w:r>
              <w:t>.</w:t>
            </w:r>
            <w:r w:rsidRPr="00775B52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н221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378355</w:t>
            </w:r>
            <w:r>
              <w:t>.</w:t>
            </w:r>
            <w:r w:rsidRPr="00775B52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3346771</w:t>
            </w:r>
            <w:r>
              <w:t>.</w:t>
            </w:r>
            <w:r w:rsidRPr="00775B52">
              <w:t>64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н222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378362</w:t>
            </w:r>
            <w:r>
              <w:t>.</w:t>
            </w:r>
            <w:r w:rsidRPr="00775B52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3346771</w:t>
            </w:r>
            <w:r>
              <w:t>.</w:t>
            </w:r>
            <w:r w:rsidRPr="00775B52">
              <w:t>98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н223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378478</w:t>
            </w:r>
            <w:r>
              <w:t>.</w:t>
            </w:r>
            <w:r w:rsidRPr="00775B52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3346673</w:t>
            </w:r>
            <w:r>
              <w:t>.</w:t>
            </w:r>
            <w:r w:rsidRPr="00775B52">
              <w:t>31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н224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378533</w:t>
            </w:r>
            <w:r>
              <w:t>.</w:t>
            </w:r>
            <w:r w:rsidRPr="00775B52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3346737</w:t>
            </w:r>
            <w:r>
              <w:t>.</w:t>
            </w:r>
            <w:r w:rsidRPr="00775B52">
              <w:t>32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н225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378541</w:t>
            </w:r>
            <w:r>
              <w:t>.</w:t>
            </w:r>
            <w:r w:rsidRPr="00775B52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3346737</w:t>
            </w:r>
            <w:r>
              <w:t>.</w:t>
            </w:r>
            <w:r w:rsidRPr="00775B52">
              <w:t>32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н226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378510</w:t>
            </w:r>
            <w:r>
              <w:t>.</w:t>
            </w:r>
            <w:r w:rsidRPr="00775B52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3346701</w:t>
            </w:r>
            <w:r>
              <w:t>.</w:t>
            </w:r>
            <w:r w:rsidRPr="00775B52">
              <w:t>29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н227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378557</w:t>
            </w:r>
            <w:r>
              <w:t>.</w:t>
            </w:r>
            <w:r w:rsidRPr="00775B52">
              <w:t>84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3346660</w:t>
            </w:r>
            <w:r>
              <w:t>.</w:t>
            </w:r>
            <w:r w:rsidRPr="00775B52">
              <w:t>98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н228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378558</w:t>
            </w:r>
            <w:r>
              <w:t>.</w:t>
            </w:r>
            <w:r w:rsidRPr="00775B52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3346661</w:t>
            </w:r>
            <w:r>
              <w:t>.</w:t>
            </w:r>
            <w:r w:rsidRPr="00775B52">
              <w:t>75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н229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378565</w:t>
            </w:r>
            <w:r>
              <w:t>.</w:t>
            </w:r>
            <w:r w:rsidRPr="00775B52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3346655</w:t>
            </w:r>
            <w:r>
              <w:t>.</w:t>
            </w:r>
            <w:r w:rsidRPr="00775B52">
              <w:t>50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н230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378567</w:t>
            </w:r>
            <w:r>
              <w:t>.</w:t>
            </w:r>
            <w:r w:rsidRPr="00775B52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3346653</w:t>
            </w:r>
            <w:r>
              <w:t>.</w:t>
            </w:r>
            <w:r w:rsidRPr="00775B52">
              <w:t>72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н231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378571</w:t>
            </w:r>
            <w:r>
              <w:t>.</w:t>
            </w:r>
            <w:r w:rsidRPr="00775B52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3346650</w:t>
            </w:r>
            <w:r>
              <w:t>.</w:t>
            </w:r>
            <w:r w:rsidRPr="00775B52">
              <w:t>90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н232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378573</w:t>
            </w:r>
            <w:r>
              <w:t>.</w:t>
            </w:r>
            <w:r w:rsidRPr="00775B52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3346649</w:t>
            </w:r>
            <w:r>
              <w:t>.</w:t>
            </w:r>
            <w:r w:rsidRPr="00775B52">
              <w:t>61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н233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378573</w:t>
            </w:r>
            <w:r>
              <w:t>.</w:t>
            </w:r>
            <w:r w:rsidRPr="00775B52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3346649</w:t>
            </w:r>
            <w:r>
              <w:t>.</w:t>
            </w:r>
            <w:r w:rsidRPr="00775B52">
              <w:t>24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н234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378574</w:t>
            </w:r>
            <w:r>
              <w:t>.</w:t>
            </w:r>
            <w:r w:rsidRPr="00775B52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3346649</w:t>
            </w:r>
            <w:r>
              <w:t>.</w:t>
            </w:r>
            <w:r w:rsidRPr="00775B52">
              <w:t>10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н235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378575</w:t>
            </w:r>
            <w:r>
              <w:t>.</w:t>
            </w:r>
            <w:r w:rsidRPr="00775B52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3346649</w:t>
            </w:r>
            <w:r>
              <w:t>.</w:t>
            </w:r>
            <w:r w:rsidRPr="00775B52">
              <w:t>04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н236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378576</w:t>
            </w:r>
            <w:r>
              <w:t>.</w:t>
            </w:r>
            <w:r w:rsidRPr="00775B52">
              <w:t>14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3346647</w:t>
            </w:r>
            <w:r>
              <w:t>.</w:t>
            </w:r>
            <w:r w:rsidRPr="00775B52">
              <w:t>45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н237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378574</w:t>
            </w:r>
            <w:r>
              <w:t>.</w:t>
            </w:r>
            <w:r w:rsidRPr="00775B52">
              <w:t>47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3346645</w:t>
            </w:r>
            <w:r>
              <w:t>.</w:t>
            </w:r>
            <w:r w:rsidRPr="00775B52">
              <w:t>19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н238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378561</w:t>
            </w:r>
            <w:r>
              <w:t>.</w:t>
            </w:r>
            <w:r w:rsidRPr="00775B52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3346628</w:t>
            </w:r>
            <w:r>
              <w:t>.</w:t>
            </w:r>
            <w:r w:rsidRPr="00775B52">
              <w:t>94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н239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378544</w:t>
            </w:r>
            <w:r>
              <w:t>.</w:t>
            </w:r>
            <w:r w:rsidRPr="00775B52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3346612</w:t>
            </w:r>
            <w:r>
              <w:t>.</w:t>
            </w:r>
            <w:r w:rsidRPr="00775B52">
              <w:t>43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н240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378534</w:t>
            </w:r>
            <w:r>
              <w:t>.</w:t>
            </w:r>
            <w:r w:rsidRPr="00775B52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3346601</w:t>
            </w:r>
            <w:r>
              <w:t>.</w:t>
            </w:r>
            <w:r w:rsidRPr="00775B52">
              <w:t>79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н241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378525</w:t>
            </w:r>
            <w:r>
              <w:t>.</w:t>
            </w:r>
            <w:r w:rsidRPr="00775B52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3346592</w:t>
            </w:r>
            <w:r>
              <w:t>.</w:t>
            </w:r>
            <w:r w:rsidRPr="00775B52">
              <w:t>75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н242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378512</w:t>
            </w:r>
            <w:r>
              <w:t>.</w:t>
            </w:r>
            <w:r w:rsidRPr="00775B52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3346581</w:t>
            </w:r>
            <w:r>
              <w:t>.</w:t>
            </w:r>
            <w:r w:rsidRPr="00775B52">
              <w:t>43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н243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378496</w:t>
            </w:r>
            <w:r>
              <w:t>.</w:t>
            </w:r>
            <w:r w:rsidRPr="00775B52">
              <w:t>29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3346569</w:t>
            </w:r>
            <w:r>
              <w:t>.</w:t>
            </w:r>
            <w:r w:rsidRPr="00775B52">
              <w:t>74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н244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378492</w:t>
            </w:r>
            <w:r>
              <w:t>.</w:t>
            </w:r>
            <w:r w:rsidRPr="00775B52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3346576</w:t>
            </w:r>
            <w:r>
              <w:t>.</w:t>
            </w:r>
            <w:r w:rsidRPr="00775B52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н245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378488</w:t>
            </w:r>
            <w:r>
              <w:t>.</w:t>
            </w:r>
            <w:r w:rsidRPr="00775B52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3346575</w:t>
            </w:r>
            <w:r>
              <w:t>.</w:t>
            </w:r>
            <w:r w:rsidRPr="00775B52">
              <w:t>16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н246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378489</w:t>
            </w:r>
            <w:r>
              <w:t>.</w:t>
            </w:r>
            <w:r w:rsidRPr="00775B52">
              <w:t>10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3346574</w:t>
            </w:r>
            <w:r>
              <w:t>.</w:t>
            </w:r>
            <w:r w:rsidRPr="00775B52">
              <w:t>82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н247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378478</w:t>
            </w:r>
            <w:r>
              <w:t>.</w:t>
            </w:r>
            <w:r w:rsidRPr="00775B52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3346568</w:t>
            </w:r>
            <w:r>
              <w:t>.</w:t>
            </w:r>
            <w:r w:rsidRPr="00775B52">
              <w:t>43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н248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378481</w:t>
            </w:r>
            <w:r>
              <w:t>.</w:t>
            </w:r>
            <w:r w:rsidRPr="00775B52">
              <w:t>35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3346563</w:t>
            </w:r>
            <w:r>
              <w:t>.</w:t>
            </w:r>
            <w:r w:rsidRPr="00775B52">
              <w:t>39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н249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378484</w:t>
            </w:r>
            <w:r>
              <w:t>.</w:t>
            </w:r>
            <w:r w:rsidRPr="00775B52">
              <w:t>99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3346562</w:t>
            </w:r>
            <w:r>
              <w:t>.</w:t>
            </w:r>
            <w:r w:rsidRPr="00775B52">
              <w:t>47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н250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378486</w:t>
            </w:r>
            <w:r>
              <w:t>.</w:t>
            </w:r>
            <w:r w:rsidRPr="00775B52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3346560</w:t>
            </w:r>
            <w:r>
              <w:t>.</w:t>
            </w:r>
            <w:r w:rsidRPr="00775B52">
              <w:t>42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н251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378476</w:t>
            </w:r>
            <w:r>
              <w:t>.</w:t>
            </w:r>
            <w:r w:rsidRPr="00775B52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3346554</w:t>
            </w:r>
            <w:r>
              <w:t>.</w:t>
            </w:r>
            <w:r w:rsidRPr="00775B52">
              <w:t>05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н252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378471</w:t>
            </w:r>
            <w:r>
              <w:t>.</w:t>
            </w:r>
            <w:r w:rsidRPr="00775B52">
              <w:t>31</w:t>
            </w:r>
          </w:p>
        </w:tc>
        <w:tc>
          <w:tcPr>
            <w:tcW w:w="368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3346553</w:t>
            </w:r>
            <w:r>
              <w:t>.</w:t>
            </w:r>
            <w:r w:rsidRPr="00775B52">
              <w:t>61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н253</w:t>
            </w:r>
          </w:p>
        </w:tc>
        <w:tc>
          <w:tcPr>
            <w:tcW w:w="3717" w:type="dxa"/>
            <w:shd w:val="clear" w:color="auto" w:fill="auto"/>
          </w:tcPr>
          <w:p w:rsidR="00CC3366" w:rsidRPr="00775B52" w:rsidRDefault="00CC3366" w:rsidP="00CC3366">
            <w:pPr>
              <w:jc w:val="center"/>
            </w:pPr>
            <w:r w:rsidRPr="00775B52">
              <w:t>378457</w:t>
            </w:r>
            <w:r>
              <w:t>.</w:t>
            </w:r>
            <w:r w:rsidRPr="00775B52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775B52">
              <w:t>3346546</w:t>
            </w:r>
            <w:r>
              <w:t>.</w:t>
            </w:r>
            <w:r w:rsidRPr="00775B52">
              <w:t>27</w:t>
            </w:r>
          </w:p>
        </w:tc>
      </w:tr>
    </w:tbl>
    <w:p w:rsidR="00EB1427" w:rsidRPr="00224463" w:rsidRDefault="00BF30A2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н254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378446</w:t>
            </w:r>
            <w:r>
              <w:t>.</w:t>
            </w:r>
            <w:r w:rsidRPr="0039226E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3346540</w:t>
            </w:r>
            <w:r>
              <w:t>.</w:t>
            </w:r>
            <w:r w:rsidRPr="0039226E">
              <w:t>00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н255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378440</w:t>
            </w:r>
            <w:r>
              <w:t>.</w:t>
            </w:r>
            <w:r w:rsidRPr="0039226E">
              <w:t>58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3346536</w:t>
            </w:r>
            <w:r>
              <w:t>.</w:t>
            </w:r>
            <w:r w:rsidRPr="0039226E">
              <w:t>86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н256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378434</w:t>
            </w:r>
            <w:r>
              <w:t>.</w:t>
            </w:r>
            <w:r w:rsidRPr="0039226E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3346533</w:t>
            </w:r>
            <w:r>
              <w:t>.</w:t>
            </w:r>
            <w:r w:rsidRPr="0039226E">
              <w:t>11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н257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378420</w:t>
            </w:r>
            <w:r>
              <w:t>.</w:t>
            </w:r>
            <w:r w:rsidRPr="0039226E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3346524</w:t>
            </w:r>
            <w:r>
              <w:t>.</w:t>
            </w:r>
            <w:r w:rsidRPr="0039226E">
              <w:t>50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н258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378409</w:t>
            </w:r>
            <w:r>
              <w:t>.</w:t>
            </w:r>
            <w:r w:rsidRPr="0039226E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3346517</w:t>
            </w:r>
            <w:r>
              <w:t>.</w:t>
            </w:r>
            <w:r w:rsidRPr="0039226E">
              <w:t>39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н259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378396</w:t>
            </w:r>
            <w:r>
              <w:t>.</w:t>
            </w:r>
            <w:r w:rsidRPr="0039226E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3346509</w:t>
            </w:r>
            <w:r>
              <w:t>.</w:t>
            </w:r>
            <w:r w:rsidRPr="0039226E">
              <w:t>61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н260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378392</w:t>
            </w:r>
            <w:r>
              <w:t>.</w:t>
            </w:r>
            <w:r w:rsidRPr="0039226E">
              <w:t>98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3346507</w:t>
            </w:r>
            <w:r>
              <w:t>.</w:t>
            </w:r>
            <w:r w:rsidRPr="0039226E">
              <w:t>47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н261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378383</w:t>
            </w:r>
            <w:r>
              <w:t>.</w:t>
            </w:r>
            <w:r w:rsidRPr="0039226E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3346502</w:t>
            </w:r>
            <w:r>
              <w:t>.</w:t>
            </w:r>
            <w:r w:rsidRPr="0039226E">
              <w:t>32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н262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378362</w:t>
            </w:r>
            <w:r>
              <w:t>.</w:t>
            </w:r>
            <w:r w:rsidRPr="0039226E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3346489</w:t>
            </w:r>
            <w:r>
              <w:t>.</w:t>
            </w:r>
            <w:r w:rsidRPr="0039226E">
              <w:t>29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н263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378354</w:t>
            </w:r>
            <w:r>
              <w:t>.</w:t>
            </w:r>
            <w:r w:rsidRPr="0039226E">
              <w:t>18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3346484</w:t>
            </w:r>
            <w:r>
              <w:t>.</w:t>
            </w:r>
            <w:r w:rsidRPr="0039226E">
              <w:t>47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н264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378342</w:t>
            </w:r>
            <w:r>
              <w:t>.</w:t>
            </w:r>
            <w:r w:rsidRPr="0039226E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3346477</w:t>
            </w:r>
            <w:r>
              <w:t>.</w:t>
            </w:r>
            <w:r w:rsidRPr="0039226E">
              <w:t>37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н265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378328</w:t>
            </w:r>
            <w:r>
              <w:t>.</w:t>
            </w:r>
            <w:r w:rsidRPr="0039226E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3346469</w:t>
            </w:r>
            <w:r>
              <w:t>.</w:t>
            </w:r>
            <w:r w:rsidRPr="0039226E">
              <w:t>44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н266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378311</w:t>
            </w:r>
            <w:r>
              <w:t>.</w:t>
            </w:r>
            <w:r w:rsidRPr="0039226E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3346459</w:t>
            </w:r>
            <w:r>
              <w:t>.</w:t>
            </w:r>
            <w:r w:rsidRPr="0039226E">
              <w:t>11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н267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378292</w:t>
            </w:r>
            <w:r>
              <w:t>.</w:t>
            </w:r>
            <w:r w:rsidRPr="0039226E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3346447</w:t>
            </w:r>
            <w:r>
              <w:t>.</w:t>
            </w:r>
            <w:r w:rsidRPr="0039226E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н268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378291</w:t>
            </w:r>
            <w:r>
              <w:t>.</w:t>
            </w:r>
            <w:r w:rsidRPr="0039226E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3346447</w:t>
            </w:r>
            <w:r>
              <w:t>.</w:t>
            </w:r>
            <w:r w:rsidRPr="0039226E">
              <w:t>06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н269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378282</w:t>
            </w:r>
            <w:r>
              <w:t>.</w:t>
            </w:r>
            <w:r w:rsidRPr="0039226E">
              <w:t>40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3346442</w:t>
            </w:r>
            <w:r>
              <w:t>.</w:t>
            </w:r>
            <w:r w:rsidRPr="0039226E">
              <w:t>71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н270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378251</w:t>
            </w:r>
            <w:r>
              <w:t>.</w:t>
            </w:r>
            <w:r w:rsidRPr="0039226E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3346494</w:t>
            </w:r>
            <w:r>
              <w:t>.</w:t>
            </w:r>
            <w:r w:rsidRPr="0039226E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н271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378258</w:t>
            </w:r>
            <w:r>
              <w:t>.</w:t>
            </w:r>
            <w:r w:rsidRPr="0039226E">
              <w:t>28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3346498</w:t>
            </w:r>
            <w:r>
              <w:t>.</w:t>
            </w:r>
            <w:r w:rsidRPr="0039226E">
              <w:t>34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н272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378258</w:t>
            </w:r>
            <w:r>
              <w:t>.</w:t>
            </w:r>
            <w:r w:rsidRPr="0039226E">
              <w:t>14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3346498</w:t>
            </w:r>
            <w:r>
              <w:t>.</w:t>
            </w:r>
            <w:r w:rsidRPr="0039226E">
              <w:t>60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н273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378267</w:t>
            </w:r>
            <w:r>
              <w:t>.</w:t>
            </w:r>
            <w:r w:rsidRPr="0039226E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3346504</w:t>
            </w:r>
            <w:r>
              <w:t>.</w:t>
            </w:r>
            <w:r w:rsidRPr="0039226E">
              <w:t>17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н274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378263</w:t>
            </w:r>
            <w:r>
              <w:t>.</w:t>
            </w:r>
            <w:r w:rsidRPr="0039226E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3346511</w:t>
            </w:r>
            <w:r>
              <w:t>.</w:t>
            </w:r>
            <w:r w:rsidRPr="0039226E">
              <w:t>11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н275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378256</w:t>
            </w:r>
            <w:r>
              <w:t>.</w:t>
            </w:r>
            <w:r w:rsidRPr="0039226E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3346506</w:t>
            </w:r>
            <w:r>
              <w:t>.</w:t>
            </w:r>
            <w:r w:rsidRPr="0039226E">
              <w:t>85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н276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378254</w:t>
            </w:r>
            <w:r>
              <w:t>.</w:t>
            </w:r>
            <w:r w:rsidRPr="0039226E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3346505</w:t>
            </w:r>
            <w:r>
              <w:t>.</w:t>
            </w:r>
            <w:r w:rsidRPr="0039226E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н277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378255</w:t>
            </w:r>
            <w:r>
              <w:t>.</w:t>
            </w:r>
            <w:r w:rsidRPr="0039226E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3346503</w:t>
            </w:r>
            <w:r>
              <w:t>.</w:t>
            </w:r>
            <w:r w:rsidRPr="0039226E">
              <w:t>48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н278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378244</w:t>
            </w:r>
            <w:r>
              <w:t>.</w:t>
            </w:r>
            <w:r w:rsidRPr="0039226E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3346497</w:t>
            </w:r>
            <w:r>
              <w:t>.</w:t>
            </w:r>
            <w:r w:rsidRPr="0039226E">
              <w:t>33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н279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378243</w:t>
            </w:r>
            <w:r>
              <w:t>.</w:t>
            </w:r>
            <w:r w:rsidRPr="0039226E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3346499</w:t>
            </w:r>
            <w:r>
              <w:t>.</w:t>
            </w:r>
            <w:r w:rsidRPr="0039226E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н280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378241</w:t>
            </w:r>
            <w:r>
              <w:t>.</w:t>
            </w:r>
            <w:r w:rsidRPr="0039226E">
              <w:t>40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3346498</w:t>
            </w:r>
            <w:r>
              <w:t>.</w:t>
            </w:r>
            <w:r w:rsidRPr="0039226E">
              <w:t>06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н281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378234</w:t>
            </w:r>
            <w:r>
              <w:t>.</w:t>
            </w:r>
            <w:r w:rsidRPr="0039226E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3346493</w:t>
            </w:r>
            <w:r>
              <w:t>.</w:t>
            </w:r>
            <w:r w:rsidRPr="0039226E">
              <w:t>79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н282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378238</w:t>
            </w:r>
            <w:r>
              <w:t>.</w:t>
            </w:r>
            <w:r w:rsidRPr="0039226E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3346486</w:t>
            </w:r>
            <w:r>
              <w:t>.</w:t>
            </w:r>
            <w:r w:rsidRPr="0039226E">
              <w:t>94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н283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378247</w:t>
            </w:r>
            <w:r>
              <w:t>.</w:t>
            </w:r>
            <w:r w:rsidRPr="0039226E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3346492</w:t>
            </w:r>
            <w:r>
              <w:t>.</w:t>
            </w:r>
            <w:r w:rsidRPr="0039226E">
              <w:t>55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н284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378250</w:t>
            </w:r>
            <w:r>
              <w:t>.</w:t>
            </w:r>
            <w:r w:rsidRPr="0039226E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3346488</w:t>
            </w:r>
            <w:r>
              <w:t>.</w:t>
            </w:r>
            <w:r w:rsidRPr="0039226E">
              <w:t>71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н285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378264</w:t>
            </w:r>
            <w:r>
              <w:t>.</w:t>
            </w:r>
            <w:r w:rsidRPr="0039226E">
              <w:t>42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3346464</w:t>
            </w:r>
            <w:r>
              <w:t>.</w:t>
            </w:r>
            <w:r w:rsidRPr="0039226E">
              <w:t>53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н286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378277</w:t>
            </w:r>
            <w:r>
              <w:t>.</w:t>
            </w:r>
            <w:r w:rsidRPr="0039226E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3346442</w:t>
            </w:r>
            <w:r>
              <w:t>.</w:t>
            </w:r>
            <w:r w:rsidRPr="0039226E">
              <w:t>33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н287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378277</w:t>
            </w:r>
            <w:r>
              <w:t>.</w:t>
            </w:r>
            <w:r w:rsidRPr="0039226E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3346440</w:t>
            </w:r>
            <w:r>
              <w:t>.</w:t>
            </w:r>
            <w:r w:rsidRPr="0039226E">
              <w:t>53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н288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378277</w:t>
            </w:r>
            <w:r>
              <w:t>.</w:t>
            </w:r>
            <w:r w:rsidRPr="0039226E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3346440</w:t>
            </w:r>
            <w:r>
              <w:t>.</w:t>
            </w:r>
            <w:r w:rsidRPr="0039226E">
              <w:t>24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н289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378276</w:t>
            </w:r>
            <w:r>
              <w:t>.</w:t>
            </w:r>
            <w:r w:rsidRPr="0039226E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3346439</w:t>
            </w:r>
            <w:r>
              <w:t>.</w:t>
            </w:r>
            <w:r w:rsidRPr="0039226E">
              <w:t>53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н290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378272</w:t>
            </w:r>
            <w:r>
              <w:t>.</w:t>
            </w:r>
            <w:r w:rsidRPr="0039226E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3346435</w:t>
            </w:r>
            <w:r>
              <w:t>.</w:t>
            </w:r>
            <w:r w:rsidRPr="0039226E">
              <w:t>30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н291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378267</w:t>
            </w:r>
            <w:r>
              <w:t>.</w:t>
            </w:r>
            <w:r w:rsidRPr="0039226E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3346432</w:t>
            </w:r>
            <w:r>
              <w:t>.</w:t>
            </w:r>
            <w:r w:rsidRPr="0039226E">
              <w:t>46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н292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378261</w:t>
            </w:r>
            <w:r>
              <w:t>.</w:t>
            </w:r>
            <w:r w:rsidRPr="0039226E">
              <w:t>89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3346428</w:t>
            </w:r>
            <w:r>
              <w:t>.</w:t>
            </w:r>
            <w:r w:rsidRPr="0039226E">
              <w:t>32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н293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378260</w:t>
            </w:r>
            <w:r>
              <w:t>.</w:t>
            </w:r>
            <w:r w:rsidRPr="0039226E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3346428</w:t>
            </w:r>
            <w:r>
              <w:t>.</w:t>
            </w:r>
            <w:r w:rsidRPr="0039226E">
              <w:t>07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н294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378254</w:t>
            </w:r>
            <w:r>
              <w:t>.</w:t>
            </w:r>
            <w:r w:rsidRPr="0039226E">
              <w:t>98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3346424</w:t>
            </w:r>
            <w:r>
              <w:t>.</w:t>
            </w:r>
            <w:r w:rsidRPr="0039226E">
              <w:t>98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н295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378249</w:t>
            </w:r>
            <w:r>
              <w:t>.</w:t>
            </w:r>
            <w:r w:rsidRPr="0039226E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3346422</w:t>
            </w:r>
            <w:r>
              <w:t>.</w:t>
            </w:r>
            <w:r w:rsidRPr="0039226E">
              <w:t>06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н296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378249</w:t>
            </w:r>
            <w:r>
              <w:t>.</w:t>
            </w:r>
            <w:r w:rsidRPr="0039226E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3346421</w:t>
            </w:r>
            <w:r>
              <w:t>.</w:t>
            </w:r>
            <w:r w:rsidRPr="0039226E">
              <w:t>81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н297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378248</w:t>
            </w:r>
            <w:r>
              <w:t>.</w:t>
            </w:r>
            <w:r w:rsidRPr="0039226E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3346421</w:t>
            </w:r>
            <w:r>
              <w:t>.</w:t>
            </w:r>
            <w:r w:rsidRPr="0039226E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н298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378239</w:t>
            </w:r>
            <w:r>
              <w:t>.</w:t>
            </w:r>
            <w:r w:rsidRPr="0039226E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3346415</w:t>
            </w:r>
            <w:r>
              <w:t>.</w:t>
            </w:r>
            <w:r w:rsidRPr="0039226E">
              <w:t>91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н299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378225</w:t>
            </w:r>
            <w:r>
              <w:t>.</w:t>
            </w:r>
            <w:r w:rsidRPr="0039226E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3346407</w:t>
            </w:r>
            <w:r>
              <w:t>.</w:t>
            </w:r>
            <w:r w:rsidRPr="0039226E">
              <w:t>83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н300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378219</w:t>
            </w:r>
            <w:r>
              <w:t>.</w:t>
            </w:r>
            <w:r w:rsidRPr="0039226E">
              <w:t>16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3346403</w:t>
            </w:r>
            <w:r>
              <w:t>.</w:t>
            </w:r>
            <w:r w:rsidRPr="0039226E">
              <w:t>74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н301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378200</w:t>
            </w:r>
            <w:r>
              <w:t>.</w:t>
            </w:r>
            <w:r w:rsidRPr="0039226E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3346392</w:t>
            </w:r>
            <w:r>
              <w:t>.</w:t>
            </w:r>
            <w:r w:rsidRPr="0039226E">
              <w:t>31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н302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378193</w:t>
            </w:r>
            <w:r>
              <w:t>.</w:t>
            </w:r>
            <w:r w:rsidRPr="0039226E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3346388</w:t>
            </w:r>
            <w:r>
              <w:t>.</w:t>
            </w:r>
            <w:r w:rsidRPr="0039226E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н303</w:t>
            </w:r>
          </w:p>
        </w:tc>
        <w:tc>
          <w:tcPr>
            <w:tcW w:w="3717" w:type="dxa"/>
            <w:shd w:val="clear" w:color="auto" w:fill="auto"/>
          </w:tcPr>
          <w:p w:rsidR="00CC3366" w:rsidRPr="0039226E" w:rsidRDefault="00CC3366" w:rsidP="00CC3366">
            <w:pPr>
              <w:jc w:val="center"/>
            </w:pPr>
            <w:r w:rsidRPr="0039226E">
              <w:t>378177</w:t>
            </w:r>
            <w:r>
              <w:t>.</w:t>
            </w:r>
            <w:r w:rsidRPr="0039226E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39226E">
              <w:t>3346379</w:t>
            </w:r>
            <w:r>
              <w:t>.</w:t>
            </w:r>
            <w:r w:rsidRPr="0039226E">
              <w:t>25</w:t>
            </w:r>
          </w:p>
        </w:tc>
      </w:tr>
    </w:tbl>
    <w:p w:rsidR="00EB1427" w:rsidRPr="00224463" w:rsidRDefault="00E90F0E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н304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378168</w:t>
            </w:r>
            <w:r>
              <w:t>.</w:t>
            </w:r>
            <w:r w:rsidRPr="00415DE4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3346374</w:t>
            </w:r>
            <w:r>
              <w:t>.</w:t>
            </w:r>
            <w:r w:rsidRPr="00415DE4">
              <w:t>00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н305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378160</w:t>
            </w:r>
            <w:r>
              <w:t>.</w:t>
            </w:r>
            <w:r w:rsidRPr="00415DE4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3346369</w:t>
            </w:r>
            <w:r>
              <w:t>.</w:t>
            </w:r>
            <w:r w:rsidRPr="00415DE4">
              <w:t>42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н306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378151</w:t>
            </w:r>
            <w:r>
              <w:t>.</w:t>
            </w:r>
            <w:r w:rsidRPr="00415DE4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3346363</w:t>
            </w:r>
            <w:r>
              <w:t>.</w:t>
            </w:r>
            <w:r w:rsidRPr="00415DE4">
              <w:t>31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н307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378146</w:t>
            </w:r>
            <w:r>
              <w:t>.</w:t>
            </w:r>
            <w:r w:rsidRPr="00415DE4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3346360</w:t>
            </w:r>
            <w:r>
              <w:t>.</w:t>
            </w:r>
            <w:r w:rsidRPr="00415DE4">
              <w:t>23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н308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378146</w:t>
            </w:r>
            <w:r>
              <w:t>.</w:t>
            </w:r>
            <w:r w:rsidRPr="00415DE4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3346361</w:t>
            </w:r>
            <w:r>
              <w:t>.</w:t>
            </w:r>
            <w:r w:rsidRPr="00415DE4">
              <w:t>05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н30</w:t>
            </w:r>
            <w:r>
              <w:rPr>
                <w:color w:val="000000"/>
              </w:rPr>
              <w:t>9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378080</w:t>
            </w:r>
            <w:r>
              <w:t>.</w:t>
            </w:r>
            <w:r w:rsidRPr="00415DE4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3346471</w:t>
            </w:r>
            <w:r>
              <w:t>.</w:t>
            </w:r>
            <w:r w:rsidRPr="00415DE4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</w:t>
            </w:r>
            <w:r>
              <w:rPr>
                <w:color w:val="000000"/>
              </w:rPr>
              <w:t>10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378076</w:t>
            </w:r>
            <w:r>
              <w:t>.</w:t>
            </w:r>
            <w:r w:rsidRPr="00415DE4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3346469</w:t>
            </w:r>
            <w:r>
              <w:t>.</w:t>
            </w:r>
            <w:r w:rsidRPr="00415DE4">
              <w:t>60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н311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378075</w:t>
            </w:r>
            <w:r>
              <w:t>.</w:t>
            </w:r>
            <w:r w:rsidRPr="00415DE4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3346471</w:t>
            </w:r>
            <w:r>
              <w:t>.</w:t>
            </w:r>
            <w:r w:rsidRPr="00415DE4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н312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378065</w:t>
            </w:r>
            <w:r>
              <w:t>.</w:t>
            </w:r>
            <w:r w:rsidRPr="00415DE4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3346466</w:t>
            </w:r>
            <w:r>
              <w:t>.</w:t>
            </w:r>
            <w:r w:rsidRPr="00415DE4">
              <w:t>35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н313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378069</w:t>
            </w:r>
            <w:r>
              <w:t>.</w:t>
            </w:r>
            <w:r w:rsidRPr="00415DE4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3346459</w:t>
            </w:r>
            <w:r>
              <w:t>.</w:t>
            </w:r>
            <w:r w:rsidRPr="00415DE4">
              <w:t>47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н314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378079</w:t>
            </w:r>
            <w:r>
              <w:t>.</w:t>
            </w:r>
            <w:r w:rsidRPr="00415DE4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3346465</w:t>
            </w:r>
            <w:r>
              <w:t>.</w:t>
            </w:r>
            <w:r w:rsidRPr="00415DE4">
              <w:t>09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н315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378079</w:t>
            </w:r>
            <w:r>
              <w:t>.</w:t>
            </w:r>
            <w:r w:rsidRPr="00415DE4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3346464</w:t>
            </w:r>
            <w:r>
              <w:t>.</w:t>
            </w:r>
            <w:r w:rsidRPr="00415DE4">
              <w:t>44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н316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378081</w:t>
            </w:r>
            <w:r>
              <w:t>.</w:t>
            </w:r>
            <w:r w:rsidRPr="00415DE4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3346460</w:t>
            </w:r>
            <w:r>
              <w:t>.</w:t>
            </w:r>
            <w:r w:rsidRPr="00415DE4">
              <w:t>68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н317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378097</w:t>
            </w:r>
            <w:r>
              <w:t>.</w:t>
            </w:r>
            <w:r w:rsidRPr="00415DE4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3346434</w:t>
            </w:r>
            <w:r>
              <w:t>.</w:t>
            </w:r>
            <w:r w:rsidRPr="00415DE4">
              <w:t>89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н318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378112</w:t>
            </w:r>
            <w:r>
              <w:t>.</w:t>
            </w:r>
            <w:r w:rsidRPr="00415DE4">
              <w:t>39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3346409</w:t>
            </w:r>
            <w:r>
              <w:t>.</w:t>
            </w:r>
            <w:r w:rsidRPr="00415DE4">
              <w:t>10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н319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378127</w:t>
            </w:r>
            <w:r>
              <w:t>.</w:t>
            </w:r>
            <w:r w:rsidRPr="00415DE4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3346383</w:t>
            </w:r>
            <w:r>
              <w:t>.</w:t>
            </w:r>
            <w:r w:rsidRPr="00415DE4">
              <w:t>31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н320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378140</w:t>
            </w:r>
            <w:r>
              <w:t>.</w:t>
            </w:r>
            <w:r w:rsidRPr="00415DE4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3346361</w:t>
            </w:r>
            <w:r>
              <w:t>.</w:t>
            </w:r>
            <w:r w:rsidRPr="00415DE4">
              <w:t>09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</w:t>
            </w:r>
            <w:r>
              <w:rPr>
                <w:color w:val="000000"/>
              </w:rPr>
              <w:t>1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378140</w:t>
            </w:r>
            <w:r>
              <w:t>.</w:t>
            </w:r>
            <w:r w:rsidRPr="00415DE4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3346357</w:t>
            </w:r>
            <w:r>
              <w:t>.</w:t>
            </w:r>
            <w:r w:rsidRPr="00415DE4">
              <w:t>46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</w:t>
            </w:r>
            <w:r>
              <w:rPr>
                <w:color w:val="000000"/>
              </w:rPr>
              <w:t>2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378140</w:t>
            </w:r>
            <w:r>
              <w:t>.</w:t>
            </w:r>
            <w:r w:rsidRPr="00415DE4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3346356</w:t>
            </w:r>
            <w:r>
              <w:t>.</w:t>
            </w:r>
            <w:r w:rsidRPr="00415DE4">
              <w:t>59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</w:t>
            </w:r>
            <w:r>
              <w:rPr>
                <w:color w:val="000000"/>
              </w:rPr>
              <w:t>3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378129</w:t>
            </w:r>
            <w:r>
              <w:t>.</w:t>
            </w:r>
            <w:r w:rsidRPr="00415DE4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3346349</w:t>
            </w:r>
            <w:r>
              <w:t>.</w:t>
            </w:r>
            <w:r w:rsidRPr="00415DE4">
              <w:t>74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н324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378115</w:t>
            </w:r>
            <w:r>
              <w:t>.</w:t>
            </w:r>
            <w:r w:rsidRPr="00415DE4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3346341</w:t>
            </w:r>
            <w:r>
              <w:t>.</w:t>
            </w:r>
            <w:r w:rsidRPr="00415DE4">
              <w:t>47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н325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378080</w:t>
            </w:r>
            <w:r>
              <w:t>.</w:t>
            </w:r>
            <w:r w:rsidRPr="00415DE4">
              <w:t>96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3346321</w:t>
            </w:r>
            <w:r>
              <w:t>.</w:t>
            </w:r>
            <w:r w:rsidRPr="00415DE4">
              <w:t>43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н326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378052</w:t>
            </w:r>
            <w:r>
              <w:t>.</w:t>
            </w:r>
            <w:r w:rsidRPr="00415DE4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3346303</w:t>
            </w:r>
            <w:r>
              <w:t>.</w:t>
            </w:r>
            <w:r w:rsidRPr="00415DE4">
              <w:t>90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н327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378047</w:t>
            </w:r>
            <w:r>
              <w:t>.</w:t>
            </w:r>
            <w:r w:rsidRPr="00415DE4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3346300</w:t>
            </w:r>
            <w:r>
              <w:t>.</w:t>
            </w:r>
            <w:r w:rsidRPr="00415DE4">
              <w:t>98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н328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378023</w:t>
            </w:r>
            <w:r>
              <w:t>.</w:t>
            </w:r>
            <w:r w:rsidRPr="00415DE4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3346286</w:t>
            </w:r>
            <w:r>
              <w:t>.</w:t>
            </w:r>
            <w:r w:rsidRPr="00415DE4">
              <w:t>44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н329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378007</w:t>
            </w:r>
            <w:r>
              <w:t>.</w:t>
            </w:r>
            <w:r w:rsidRPr="00415DE4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3346277</w:t>
            </w:r>
            <w:r>
              <w:t>.</w:t>
            </w:r>
            <w:r w:rsidRPr="00415DE4">
              <w:t>28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н330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377997</w:t>
            </w:r>
            <w:r>
              <w:t>.</w:t>
            </w:r>
            <w:r w:rsidRPr="00415DE4">
              <w:t>08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3346295</w:t>
            </w:r>
            <w:r>
              <w:t>.</w:t>
            </w:r>
            <w:r w:rsidRPr="00415DE4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н331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377995</w:t>
            </w:r>
            <w:r>
              <w:t>.</w:t>
            </w:r>
            <w:r w:rsidRPr="00415DE4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3346297</w:t>
            </w:r>
            <w:r>
              <w:t>.</w:t>
            </w:r>
            <w:r w:rsidRPr="00415DE4">
              <w:t>75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н332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377991</w:t>
            </w:r>
            <w:r>
              <w:t>.</w:t>
            </w:r>
            <w:r w:rsidRPr="00415DE4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3346304</w:t>
            </w:r>
            <w:r>
              <w:t>.</w:t>
            </w:r>
            <w:r w:rsidRPr="00415DE4">
              <w:t>60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н333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377990</w:t>
            </w:r>
            <w:r>
              <w:t>.</w:t>
            </w:r>
            <w:r w:rsidRPr="00415DE4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3346305</w:t>
            </w:r>
            <w:r>
              <w:t>.</w:t>
            </w:r>
            <w:r w:rsidRPr="00415DE4">
              <w:t>96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н334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377981</w:t>
            </w:r>
            <w:r>
              <w:t>.</w:t>
            </w:r>
            <w:r w:rsidRPr="00415DE4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3346322</w:t>
            </w:r>
            <w:r>
              <w:t>.</w:t>
            </w:r>
            <w:r w:rsidRPr="00415DE4">
              <w:t>15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н335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377981</w:t>
            </w:r>
            <w:r>
              <w:t>.</w:t>
            </w:r>
            <w:r w:rsidRPr="00415DE4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3346322</w:t>
            </w:r>
            <w:r>
              <w:t>.</w:t>
            </w:r>
            <w:r w:rsidRPr="00415DE4">
              <w:t>85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н336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377973</w:t>
            </w:r>
            <w:r>
              <w:t>.</w:t>
            </w:r>
            <w:r w:rsidRPr="00415DE4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3346333</w:t>
            </w:r>
            <w:r>
              <w:t>.</w:t>
            </w:r>
            <w:r w:rsidRPr="00415DE4">
              <w:t>65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н337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377971</w:t>
            </w:r>
            <w:r>
              <w:t>.</w:t>
            </w:r>
            <w:r w:rsidRPr="00415DE4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3346332</w:t>
            </w:r>
            <w:r>
              <w:t>.</w:t>
            </w:r>
            <w:r w:rsidRPr="00415DE4">
              <w:t>52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н338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377969</w:t>
            </w:r>
            <w:r>
              <w:t>.</w:t>
            </w:r>
            <w:r w:rsidRPr="00415DE4">
              <w:t>43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3346336</w:t>
            </w:r>
            <w:r>
              <w:t>.</w:t>
            </w:r>
            <w:r w:rsidRPr="00415DE4">
              <w:t>10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н339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377960</w:t>
            </w:r>
            <w:r>
              <w:t>.</w:t>
            </w:r>
            <w:r w:rsidRPr="00415DE4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3346331</w:t>
            </w:r>
            <w:r>
              <w:t>.</w:t>
            </w:r>
            <w:r w:rsidRPr="00415DE4">
              <w:t>19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н340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377964</w:t>
            </w:r>
            <w:r>
              <w:t>.</w:t>
            </w:r>
            <w:r w:rsidRPr="00415DE4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3346325</w:t>
            </w:r>
            <w:r>
              <w:t>.</w:t>
            </w:r>
            <w:r w:rsidRPr="00415DE4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н341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377972</w:t>
            </w:r>
            <w:r>
              <w:t>.</w:t>
            </w:r>
            <w:r w:rsidRPr="00415DE4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3346330</w:t>
            </w:r>
            <w:r>
              <w:t>.</w:t>
            </w:r>
            <w:r w:rsidRPr="00415DE4">
              <w:t>44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н342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377972</w:t>
            </w:r>
            <w:r>
              <w:t>.</w:t>
            </w:r>
            <w:r w:rsidRPr="00415DE4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3346330</w:t>
            </w:r>
            <w:r>
              <w:t>.</w:t>
            </w:r>
            <w:r w:rsidRPr="00415DE4">
              <w:t>76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н343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377973</w:t>
            </w:r>
            <w:r>
              <w:t>.</w:t>
            </w:r>
            <w:r w:rsidRPr="00415DE4">
              <w:t>01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3346331</w:t>
            </w:r>
            <w:r>
              <w:t>.</w:t>
            </w:r>
            <w:r w:rsidRPr="00415DE4">
              <w:t>03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н344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377979</w:t>
            </w:r>
            <w:r>
              <w:t>.</w:t>
            </w:r>
            <w:r w:rsidRPr="00415DE4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3346321</w:t>
            </w:r>
            <w:r>
              <w:t>.</w:t>
            </w:r>
            <w:r w:rsidRPr="00415DE4">
              <w:t>77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н345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377979</w:t>
            </w:r>
            <w:r>
              <w:t>.</w:t>
            </w:r>
            <w:r w:rsidRPr="00415DE4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3346321</w:t>
            </w:r>
            <w:r>
              <w:t>.</w:t>
            </w:r>
            <w:r w:rsidRPr="00415DE4">
              <w:t>17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н346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377989</w:t>
            </w:r>
            <w:r>
              <w:t>.</w:t>
            </w:r>
            <w:r w:rsidRPr="00415DE4">
              <w:t>01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3346305</w:t>
            </w:r>
            <w:r>
              <w:t>.</w:t>
            </w:r>
            <w:r w:rsidRPr="00415DE4">
              <w:t>06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н347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377989</w:t>
            </w:r>
            <w:r>
              <w:t>.</w:t>
            </w:r>
            <w:r w:rsidRPr="00415DE4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3346303</w:t>
            </w:r>
            <w:r>
              <w:t>.</w:t>
            </w:r>
            <w:r w:rsidRPr="00415DE4">
              <w:t>68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н348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377993</w:t>
            </w:r>
            <w:r>
              <w:t>.</w:t>
            </w:r>
            <w:r w:rsidRPr="00415DE4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3346296</w:t>
            </w:r>
            <w:r>
              <w:t>.</w:t>
            </w:r>
            <w:r w:rsidRPr="00415DE4">
              <w:t>69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н349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377995</w:t>
            </w:r>
            <w:r>
              <w:t>.</w:t>
            </w:r>
            <w:r w:rsidRPr="00415DE4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3346293</w:t>
            </w:r>
            <w:r>
              <w:t>.</w:t>
            </w:r>
            <w:r w:rsidRPr="00415DE4">
              <w:t>94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н350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378005</w:t>
            </w:r>
            <w:r>
              <w:t>.</w:t>
            </w:r>
            <w:r w:rsidRPr="00415DE4">
              <w:t>84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3346276</w:t>
            </w:r>
            <w:r>
              <w:t>.</w:t>
            </w:r>
            <w:r w:rsidRPr="00415DE4">
              <w:t>23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н351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377993</w:t>
            </w:r>
            <w:r>
              <w:t>.</w:t>
            </w:r>
            <w:r w:rsidRPr="00415DE4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3346268</w:t>
            </w:r>
            <w:r>
              <w:t>.</w:t>
            </w:r>
            <w:r w:rsidRPr="00415DE4">
              <w:t>86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н352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377980</w:t>
            </w:r>
            <w:r>
              <w:t>.</w:t>
            </w:r>
            <w:r w:rsidRPr="00415DE4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3346261</w:t>
            </w:r>
            <w:r>
              <w:t>.</w:t>
            </w:r>
            <w:r w:rsidRPr="00415DE4">
              <w:t>18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н353</w:t>
            </w:r>
          </w:p>
        </w:tc>
        <w:tc>
          <w:tcPr>
            <w:tcW w:w="3717" w:type="dxa"/>
            <w:shd w:val="clear" w:color="auto" w:fill="auto"/>
          </w:tcPr>
          <w:p w:rsidR="00CC3366" w:rsidRPr="00415DE4" w:rsidRDefault="00CC3366" w:rsidP="00CC3366">
            <w:pPr>
              <w:jc w:val="center"/>
            </w:pPr>
            <w:r w:rsidRPr="00415DE4">
              <w:t>377978</w:t>
            </w:r>
            <w:r>
              <w:t>.</w:t>
            </w:r>
            <w:r w:rsidRPr="00415DE4">
              <w:t>05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415DE4">
              <w:t>3346259</w:t>
            </w:r>
            <w:r>
              <w:t>.</w:t>
            </w:r>
            <w:r w:rsidRPr="00415DE4">
              <w:t>50</w:t>
            </w:r>
          </w:p>
        </w:tc>
      </w:tr>
    </w:tbl>
    <w:p w:rsidR="00EB1427" w:rsidRPr="00224463" w:rsidRDefault="00EB1427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н354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377955</w:t>
            </w:r>
            <w:r>
              <w:t>.</w:t>
            </w:r>
            <w:r w:rsidRPr="006142E6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3346246</w:t>
            </w:r>
            <w:r>
              <w:t>.</w:t>
            </w:r>
            <w:r w:rsidRPr="006142E6">
              <w:t>10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н355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377950</w:t>
            </w:r>
            <w:r>
              <w:t>.</w:t>
            </w:r>
            <w:r w:rsidRPr="006142E6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3346245</w:t>
            </w:r>
            <w:r>
              <w:t>.</w:t>
            </w:r>
            <w:r w:rsidRPr="006142E6">
              <w:t>48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н356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377949</w:t>
            </w:r>
            <w:r>
              <w:t>.</w:t>
            </w:r>
            <w:r w:rsidRPr="006142E6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3346244</w:t>
            </w:r>
            <w:r>
              <w:t>.</w:t>
            </w:r>
            <w:r w:rsidRPr="006142E6">
              <w:t>17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н357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377946</w:t>
            </w:r>
            <w:r>
              <w:t>.</w:t>
            </w:r>
            <w:r w:rsidRPr="006142E6">
              <w:t>95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3346241</w:t>
            </w:r>
            <w:r>
              <w:t>.</w:t>
            </w:r>
            <w:r w:rsidRPr="006142E6">
              <w:t>24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</w:pPr>
            <w:r w:rsidRPr="00224463">
              <w:rPr>
                <w:color w:val="000000"/>
              </w:rPr>
              <w:t>н358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377921</w:t>
            </w:r>
            <w:r>
              <w:t>.</w:t>
            </w:r>
            <w:r w:rsidRPr="006142E6">
              <w:t>33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3346226</w:t>
            </w:r>
            <w:r>
              <w:t>.</w:t>
            </w:r>
            <w:r w:rsidRPr="006142E6">
              <w:t>48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н359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377905</w:t>
            </w:r>
            <w:r>
              <w:t>.</w:t>
            </w:r>
            <w:r w:rsidRPr="006142E6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3346216</w:t>
            </w:r>
            <w:r>
              <w:t>.</w:t>
            </w:r>
            <w:r w:rsidRPr="006142E6">
              <w:t>70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н360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377879</w:t>
            </w:r>
            <w:r>
              <w:t>.</w:t>
            </w:r>
            <w:r w:rsidRPr="006142E6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3346202</w:t>
            </w:r>
            <w:r>
              <w:t>.</w:t>
            </w:r>
            <w:r w:rsidRPr="006142E6">
              <w:t>32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н361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377877</w:t>
            </w:r>
            <w:r>
              <w:t>.</w:t>
            </w:r>
            <w:r w:rsidRPr="006142E6">
              <w:t>37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3346201</w:t>
            </w:r>
            <w:r>
              <w:t>.</w:t>
            </w:r>
            <w:r w:rsidRPr="006142E6">
              <w:t>00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н362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377874</w:t>
            </w:r>
            <w:r>
              <w:t>.</w:t>
            </w:r>
            <w:r w:rsidRPr="006142E6">
              <w:t>16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3346197</w:t>
            </w:r>
            <w:r>
              <w:t>.</w:t>
            </w:r>
            <w:r w:rsidRPr="006142E6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н363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377872</w:t>
            </w:r>
            <w:r>
              <w:t>.</w:t>
            </w:r>
            <w:r w:rsidRPr="006142E6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3346196</w:t>
            </w:r>
            <w:r>
              <w:t>.</w:t>
            </w:r>
            <w:r w:rsidRPr="006142E6">
              <w:t>72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н364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377870</w:t>
            </w:r>
            <w:r>
              <w:t>.</w:t>
            </w:r>
            <w:r w:rsidRPr="006142E6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3346195</w:t>
            </w:r>
            <w:r>
              <w:t>.</w:t>
            </w:r>
            <w:r w:rsidRPr="006142E6">
              <w:t>99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н365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377865</w:t>
            </w:r>
            <w:r>
              <w:t>.</w:t>
            </w:r>
            <w:r w:rsidRPr="006142E6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3346206</w:t>
            </w:r>
            <w:r>
              <w:t>.</w:t>
            </w:r>
            <w:r w:rsidRPr="006142E6">
              <w:t>71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н366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377857</w:t>
            </w:r>
            <w:r>
              <w:t>.</w:t>
            </w:r>
            <w:r w:rsidRPr="006142E6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3346223</w:t>
            </w:r>
            <w:r>
              <w:t>.</w:t>
            </w:r>
            <w:r w:rsidRPr="006142E6">
              <w:t>71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н367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377854</w:t>
            </w:r>
            <w:r>
              <w:t>.</w:t>
            </w:r>
            <w:r w:rsidRPr="006142E6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3346229</w:t>
            </w:r>
            <w:r>
              <w:t>.</w:t>
            </w:r>
            <w:r w:rsidRPr="006142E6">
              <w:t>11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н368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377851</w:t>
            </w:r>
            <w:r>
              <w:t>.</w:t>
            </w:r>
            <w:r w:rsidRPr="006142E6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3346234</w:t>
            </w:r>
            <w:r>
              <w:t>.</w:t>
            </w:r>
            <w:r w:rsidRPr="006142E6">
              <w:t>71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н369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377848</w:t>
            </w:r>
            <w:r>
              <w:t>.</w:t>
            </w:r>
            <w:r w:rsidRPr="006142E6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3346238</w:t>
            </w:r>
            <w:r>
              <w:t>.</w:t>
            </w:r>
            <w:r w:rsidRPr="006142E6">
              <w:t>87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н370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377845</w:t>
            </w:r>
            <w:r>
              <w:t>.</w:t>
            </w:r>
            <w:r w:rsidRPr="006142E6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3346239</w:t>
            </w:r>
            <w:r>
              <w:t>.</w:t>
            </w:r>
            <w:r w:rsidRPr="006142E6">
              <w:t>08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</w:t>
            </w:r>
            <w:r>
              <w:rPr>
                <w:color w:val="000000"/>
              </w:rPr>
              <w:t>1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377843</w:t>
            </w:r>
            <w:r>
              <w:t>.</w:t>
            </w:r>
            <w:r w:rsidRPr="006142E6">
              <w:t>24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3346238</w:t>
            </w:r>
            <w:r>
              <w:t>.</w:t>
            </w:r>
            <w:r w:rsidRPr="006142E6">
              <w:t>10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н372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377841</w:t>
            </w:r>
            <w:r>
              <w:t>.</w:t>
            </w:r>
            <w:r w:rsidRPr="006142E6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3346241</w:t>
            </w:r>
            <w:r>
              <w:t>.</w:t>
            </w:r>
            <w:r w:rsidRPr="006142E6">
              <w:t>49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н373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377835</w:t>
            </w:r>
            <w:r>
              <w:t>.</w:t>
            </w:r>
            <w:r w:rsidRPr="006142E6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3346238</w:t>
            </w:r>
            <w:r>
              <w:t>.</w:t>
            </w:r>
            <w:r w:rsidRPr="006142E6">
              <w:t>19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н374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377842</w:t>
            </w:r>
            <w:r>
              <w:t>.</w:t>
            </w:r>
            <w:r w:rsidRPr="006142E6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3346226</w:t>
            </w:r>
            <w:r>
              <w:t>.</w:t>
            </w:r>
            <w:r w:rsidRPr="006142E6">
              <w:t>79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н375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377847</w:t>
            </w:r>
            <w:r>
              <w:t>.</w:t>
            </w:r>
            <w:r w:rsidRPr="006142E6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3346230</w:t>
            </w:r>
            <w:r>
              <w:t>.</w:t>
            </w:r>
            <w:r w:rsidRPr="006142E6">
              <w:t>09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н376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377844</w:t>
            </w:r>
            <w:r>
              <w:t>.</w:t>
            </w:r>
            <w:r w:rsidRPr="006142E6">
              <w:t>27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3346236</w:t>
            </w:r>
            <w:r>
              <w:t>.</w:t>
            </w:r>
            <w:r w:rsidRPr="006142E6">
              <w:t>36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н377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377845</w:t>
            </w:r>
            <w:r>
              <w:t>.</w:t>
            </w:r>
            <w:r w:rsidRPr="006142E6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3346237</w:t>
            </w:r>
            <w:r>
              <w:t>.</w:t>
            </w:r>
            <w:r w:rsidRPr="006142E6">
              <w:t>06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н378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377847</w:t>
            </w:r>
            <w:r>
              <w:t>.</w:t>
            </w:r>
            <w:r w:rsidRPr="006142E6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3346236</w:t>
            </w:r>
            <w:r>
              <w:t>.</w:t>
            </w:r>
            <w:r w:rsidRPr="006142E6">
              <w:t>93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н379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377849</w:t>
            </w:r>
            <w:r>
              <w:t>.</w:t>
            </w:r>
            <w:r w:rsidRPr="006142E6">
              <w:t>90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3346233</w:t>
            </w:r>
            <w:r>
              <w:t>.</w:t>
            </w:r>
            <w:r w:rsidRPr="006142E6">
              <w:t>69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н380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377852</w:t>
            </w:r>
            <w:r>
              <w:t>.</w:t>
            </w:r>
            <w:r w:rsidRPr="006142E6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3346228</w:t>
            </w:r>
            <w:r>
              <w:t>.</w:t>
            </w:r>
            <w:r w:rsidRPr="006142E6">
              <w:t>21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н381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377855</w:t>
            </w:r>
            <w:r>
              <w:t>.</w:t>
            </w:r>
            <w:r w:rsidRPr="006142E6">
              <w:t>42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3346222</w:t>
            </w:r>
            <w:r>
              <w:t>.</w:t>
            </w:r>
            <w:r w:rsidRPr="006142E6">
              <w:t>83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н382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377866</w:t>
            </w:r>
            <w:r>
              <w:t>.</w:t>
            </w:r>
            <w:r w:rsidRPr="006142E6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3346199</w:t>
            </w:r>
            <w:r>
              <w:t>.</w:t>
            </w:r>
            <w:r w:rsidRPr="006142E6">
              <w:t>98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н383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377868</w:t>
            </w:r>
            <w:r>
              <w:t>.</w:t>
            </w:r>
            <w:r w:rsidRPr="006142E6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3346195</w:t>
            </w:r>
            <w:r>
              <w:t>.</w:t>
            </w:r>
            <w:r w:rsidRPr="006142E6">
              <w:t>02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н384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377848</w:t>
            </w:r>
            <w:r>
              <w:t>.</w:t>
            </w:r>
            <w:r w:rsidRPr="006142E6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3346183</w:t>
            </w:r>
            <w:r>
              <w:t>.</w:t>
            </w:r>
            <w:r w:rsidRPr="006142E6">
              <w:t>19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н385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377848</w:t>
            </w:r>
            <w:r>
              <w:t>.</w:t>
            </w:r>
            <w:r w:rsidRPr="006142E6">
              <w:t>21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3346182</w:t>
            </w:r>
            <w:r>
              <w:t>.</w:t>
            </w:r>
            <w:r w:rsidRPr="006142E6">
              <w:t>81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н386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377847</w:t>
            </w:r>
            <w:r>
              <w:t>.</w:t>
            </w:r>
            <w:r w:rsidRPr="006142E6">
              <w:t>53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3346180</w:t>
            </w:r>
            <w:r>
              <w:t>.</w:t>
            </w:r>
            <w:r w:rsidRPr="006142E6">
              <w:t>95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н387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377847</w:t>
            </w:r>
            <w:r>
              <w:t>.</w:t>
            </w:r>
            <w:r w:rsidRPr="006142E6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3346178</w:t>
            </w:r>
            <w:r>
              <w:t>.</w:t>
            </w:r>
            <w:r w:rsidRPr="006142E6">
              <w:t>63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</w:t>
            </w:r>
            <w:r>
              <w:rPr>
                <w:color w:val="000000"/>
              </w:rPr>
              <w:t>8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377852</w:t>
            </w:r>
            <w:r>
              <w:t>.</w:t>
            </w:r>
            <w:r w:rsidRPr="006142E6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3346170</w:t>
            </w:r>
            <w:r>
              <w:t>.</w:t>
            </w:r>
            <w:r w:rsidRPr="006142E6">
              <w:t>95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н389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377852</w:t>
            </w:r>
            <w:r>
              <w:t>.</w:t>
            </w:r>
            <w:r w:rsidRPr="006142E6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3346168</w:t>
            </w:r>
            <w:r>
              <w:t>.</w:t>
            </w:r>
            <w:r w:rsidRPr="006142E6">
              <w:t>65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н390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377855</w:t>
            </w:r>
            <w:r>
              <w:t>.</w:t>
            </w:r>
            <w:r w:rsidRPr="006142E6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3346163</w:t>
            </w:r>
            <w:r>
              <w:t>.</w:t>
            </w:r>
            <w:r w:rsidRPr="006142E6">
              <w:t>97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н391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377863</w:t>
            </w:r>
            <w:r>
              <w:t>.</w:t>
            </w:r>
            <w:r w:rsidRPr="006142E6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3346150</w:t>
            </w:r>
            <w:r>
              <w:t>.</w:t>
            </w:r>
            <w:r w:rsidRPr="006142E6">
              <w:t>40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н392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377875</w:t>
            </w:r>
            <w:r>
              <w:t>.</w:t>
            </w:r>
            <w:r w:rsidRPr="006142E6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3346129</w:t>
            </w:r>
            <w:r>
              <w:t>.</w:t>
            </w:r>
            <w:r w:rsidRPr="006142E6">
              <w:t>54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н393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377876</w:t>
            </w:r>
            <w:r>
              <w:t>.</w:t>
            </w:r>
            <w:r w:rsidRPr="006142E6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3346128</w:t>
            </w:r>
            <w:r>
              <w:t>.</w:t>
            </w:r>
            <w:r w:rsidRPr="006142E6">
              <w:t>05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н394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377894</w:t>
            </w:r>
            <w:r>
              <w:t>.</w:t>
            </w:r>
            <w:r w:rsidRPr="006142E6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3346097</w:t>
            </w:r>
            <w:r>
              <w:t>.</w:t>
            </w:r>
            <w:r w:rsidRPr="006142E6">
              <w:t>82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н395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377872</w:t>
            </w:r>
            <w:r>
              <w:t>.</w:t>
            </w:r>
            <w:r w:rsidRPr="006142E6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3346085</w:t>
            </w:r>
            <w:r>
              <w:t>.</w:t>
            </w:r>
            <w:r w:rsidRPr="006142E6">
              <w:t>55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н396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377868</w:t>
            </w:r>
            <w:r>
              <w:t>.</w:t>
            </w:r>
            <w:r w:rsidRPr="006142E6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3346083</w:t>
            </w:r>
            <w:r>
              <w:t>.</w:t>
            </w:r>
            <w:r w:rsidRPr="006142E6">
              <w:t>08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н397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377867</w:t>
            </w:r>
            <w:r>
              <w:t>.</w:t>
            </w:r>
            <w:r w:rsidRPr="006142E6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3346082</w:t>
            </w:r>
            <w:r>
              <w:t>.</w:t>
            </w:r>
            <w:r w:rsidRPr="006142E6">
              <w:t>88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н398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377866</w:t>
            </w:r>
            <w:r>
              <w:t>.</w:t>
            </w:r>
            <w:r w:rsidRPr="006142E6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3346082</w:t>
            </w:r>
            <w:r>
              <w:t>.</w:t>
            </w:r>
            <w:r w:rsidRPr="006142E6">
              <w:t>33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н399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377865</w:t>
            </w:r>
            <w:r>
              <w:t>.</w:t>
            </w:r>
            <w:r w:rsidRPr="006142E6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3346081</w:t>
            </w:r>
            <w:r>
              <w:t>.</w:t>
            </w:r>
            <w:r w:rsidRPr="006142E6">
              <w:t>91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н400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377838</w:t>
            </w:r>
            <w:r>
              <w:t>.</w:t>
            </w:r>
            <w:r w:rsidRPr="006142E6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3346066</w:t>
            </w:r>
            <w:r>
              <w:t>.</w:t>
            </w:r>
            <w:r w:rsidRPr="006142E6">
              <w:t>41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н401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377828</w:t>
            </w:r>
            <w:r>
              <w:t>.</w:t>
            </w:r>
            <w:r w:rsidRPr="006142E6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3346059</w:t>
            </w:r>
            <w:r>
              <w:t>.</w:t>
            </w:r>
            <w:r w:rsidRPr="006142E6">
              <w:t>99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н402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377823</w:t>
            </w:r>
            <w:r>
              <w:t>.</w:t>
            </w:r>
            <w:r w:rsidRPr="006142E6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3346056</w:t>
            </w:r>
            <w:r>
              <w:t>.</w:t>
            </w:r>
            <w:r w:rsidRPr="006142E6">
              <w:t>90</w:t>
            </w:r>
          </w:p>
        </w:tc>
      </w:tr>
      <w:tr w:rsidR="00CC3366" w:rsidRPr="00224463" w:rsidTr="00EB1427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н403</w:t>
            </w:r>
          </w:p>
        </w:tc>
        <w:tc>
          <w:tcPr>
            <w:tcW w:w="3717" w:type="dxa"/>
            <w:shd w:val="clear" w:color="auto" w:fill="auto"/>
          </w:tcPr>
          <w:p w:rsidR="00CC3366" w:rsidRPr="006142E6" w:rsidRDefault="00CC3366" w:rsidP="00CC3366">
            <w:pPr>
              <w:jc w:val="center"/>
            </w:pPr>
            <w:r w:rsidRPr="006142E6">
              <w:t>377795</w:t>
            </w:r>
            <w:r>
              <w:t>.</w:t>
            </w:r>
            <w:r w:rsidRPr="006142E6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6142E6">
              <w:t>3346038</w:t>
            </w:r>
            <w:r>
              <w:t>.</w:t>
            </w:r>
            <w:r w:rsidRPr="006142E6">
              <w:t>19</w:t>
            </w:r>
          </w:p>
        </w:tc>
      </w:tr>
    </w:tbl>
    <w:p w:rsidR="00A01F6E" w:rsidRPr="00224463" w:rsidRDefault="00454BC6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lastRenderedPageBreak/>
              <w:t>н404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377767</w:t>
            </w:r>
            <w:r>
              <w:t>.</w:t>
            </w:r>
            <w:r w:rsidRPr="0070540C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3346019</w:t>
            </w:r>
            <w:r>
              <w:t>.</w:t>
            </w:r>
            <w:r w:rsidRPr="0070540C">
              <w:t>92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н405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377756</w:t>
            </w:r>
            <w:r>
              <w:t>.</w:t>
            </w:r>
            <w:r w:rsidRPr="0070540C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3346012</w:t>
            </w:r>
            <w:r>
              <w:t>.</w:t>
            </w:r>
            <w:r w:rsidRPr="0070540C">
              <w:t>42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н406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377749</w:t>
            </w:r>
            <w:r>
              <w:t>.</w:t>
            </w:r>
            <w:r w:rsidRPr="0070540C">
              <w:t>65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3346008</w:t>
            </w:r>
            <w:r>
              <w:t>.</w:t>
            </w:r>
            <w:r w:rsidRPr="0070540C">
              <w:t>63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н407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377747</w:t>
            </w:r>
            <w:r>
              <w:t>.</w:t>
            </w:r>
            <w:r w:rsidRPr="0070540C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3346007</w:t>
            </w:r>
            <w:r>
              <w:t>.</w:t>
            </w:r>
            <w:r w:rsidRPr="0070540C">
              <w:t>65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н408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377743</w:t>
            </w:r>
            <w:r>
              <w:t>.</w:t>
            </w:r>
            <w:r w:rsidRPr="0070540C">
              <w:t>43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3346003</w:t>
            </w:r>
            <w:r>
              <w:t>.</w:t>
            </w:r>
            <w:r w:rsidRPr="0070540C">
              <w:t>81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н409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377742</w:t>
            </w:r>
            <w:r>
              <w:t>.</w:t>
            </w:r>
            <w:r w:rsidRPr="0070540C">
              <w:t>13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3346005</w:t>
            </w:r>
            <w:r>
              <w:t>.</w:t>
            </w:r>
            <w:r w:rsidRPr="0070540C">
              <w:t>52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н410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377741</w:t>
            </w:r>
            <w:r>
              <w:t>.</w:t>
            </w:r>
            <w:r w:rsidRPr="0070540C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3346006</w:t>
            </w:r>
            <w:r>
              <w:t>.</w:t>
            </w:r>
            <w:r w:rsidRPr="0070540C">
              <w:t>09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н411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377735</w:t>
            </w:r>
            <w:r>
              <w:t>.</w:t>
            </w:r>
            <w:r w:rsidRPr="0070540C">
              <w:t>51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3346013</w:t>
            </w:r>
            <w:r>
              <w:t>.</w:t>
            </w:r>
            <w:r w:rsidRPr="0070540C">
              <w:t>07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н412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377734</w:t>
            </w:r>
            <w:r>
              <w:t>.</w:t>
            </w:r>
            <w:r w:rsidRPr="0070540C">
              <w:t>79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3346014</w:t>
            </w:r>
            <w:r>
              <w:t>.</w:t>
            </w:r>
            <w:r w:rsidRPr="0070540C">
              <w:t>72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н413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377734</w:t>
            </w:r>
            <w:r>
              <w:t>.</w:t>
            </w:r>
            <w:r w:rsidRPr="0070540C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3346015</w:t>
            </w:r>
            <w:r>
              <w:t>.</w:t>
            </w:r>
            <w:r w:rsidRPr="0070540C">
              <w:t>87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 w:rsidRPr="00224463">
              <w:rPr>
                <w:color w:val="000000"/>
              </w:rPr>
              <w:t>н414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377722</w:t>
            </w:r>
            <w:r>
              <w:t>.</w:t>
            </w:r>
            <w:r w:rsidRPr="0070540C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3346034</w:t>
            </w:r>
            <w:r>
              <w:t>.</w:t>
            </w:r>
            <w:r w:rsidRPr="0070540C">
              <w:t>98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н415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377718</w:t>
            </w:r>
            <w:r>
              <w:t>.</w:t>
            </w:r>
            <w:r w:rsidRPr="0070540C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3346042</w:t>
            </w:r>
            <w:r>
              <w:t>.</w:t>
            </w:r>
            <w:r w:rsidRPr="0070540C">
              <w:t>38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н416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377709</w:t>
            </w:r>
            <w:r>
              <w:t>.</w:t>
            </w:r>
            <w:r w:rsidRPr="0070540C">
              <w:t>88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3346055</w:t>
            </w:r>
            <w:r>
              <w:t>.</w:t>
            </w:r>
            <w:r w:rsidRPr="0070540C">
              <w:t>55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н417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377706</w:t>
            </w:r>
            <w:r>
              <w:t>.</w:t>
            </w:r>
            <w:r w:rsidRPr="0070540C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3346060</w:t>
            </w:r>
            <w:r>
              <w:t>.</w:t>
            </w:r>
            <w:r w:rsidRPr="0070540C">
              <w:t>64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н418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377701</w:t>
            </w:r>
            <w:r>
              <w:t>.</w:t>
            </w:r>
            <w:r w:rsidRPr="0070540C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3346069</w:t>
            </w:r>
            <w:r>
              <w:t>.</w:t>
            </w:r>
            <w:r w:rsidRPr="0070540C">
              <w:t>18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н419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377701</w:t>
            </w:r>
            <w:r>
              <w:t>.</w:t>
            </w:r>
            <w:r w:rsidRPr="0070540C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3346069</w:t>
            </w:r>
            <w:r>
              <w:t>.</w:t>
            </w:r>
            <w:r w:rsidRPr="0070540C">
              <w:t>48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н420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377698</w:t>
            </w:r>
            <w:r>
              <w:t>.</w:t>
            </w:r>
            <w:r w:rsidRPr="0070540C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3346070</w:t>
            </w:r>
            <w:r>
              <w:t>.</w:t>
            </w:r>
            <w:r w:rsidRPr="0070540C">
              <w:t>24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н421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377682</w:t>
            </w:r>
            <w:r>
              <w:t>.</w:t>
            </w:r>
            <w:r w:rsidRPr="0070540C">
              <w:t>29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3346061</w:t>
            </w:r>
            <w:r>
              <w:t>.</w:t>
            </w:r>
            <w:r w:rsidRPr="0070540C">
              <w:t>08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н422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377680</w:t>
            </w:r>
            <w:r>
              <w:t>.</w:t>
            </w:r>
            <w:r w:rsidRPr="0070540C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3346060</w:t>
            </w:r>
            <w:r>
              <w:t>.</w:t>
            </w:r>
            <w:r w:rsidRPr="0070540C">
              <w:t>62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н423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377676</w:t>
            </w:r>
            <w:r>
              <w:t>.</w:t>
            </w:r>
            <w:r w:rsidRPr="0070540C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3346061</w:t>
            </w:r>
            <w:r>
              <w:t>.</w:t>
            </w:r>
            <w:r w:rsidRPr="0070540C">
              <w:t>40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н424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377670</w:t>
            </w:r>
            <w:r>
              <w:t>.</w:t>
            </w:r>
            <w:r w:rsidRPr="0070540C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3346063</w:t>
            </w:r>
            <w:r>
              <w:t>.</w:t>
            </w:r>
            <w:r w:rsidRPr="0070540C">
              <w:t>23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н425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377659</w:t>
            </w:r>
            <w:r>
              <w:t>.</w:t>
            </w:r>
            <w:r w:rsidRPr="0070540C">
              <w:t>33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3346057</w:t>
            </w:r>
            <w:r>
              <w:t>.</w:t>
            </w:r>
            <w:r w:rsidRPr="0070540C">
              <w:t>82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н426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377652</w:t>
            </w:r>
            <w:r>
              <w:t>.</w:t>
            </w:r>
            <w:r w:rsidRPr="0070540C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3346067</w:t>
            </w:r>
            <w:r>
              <w:t>.</w:t>
            </w:r>
            <w:r w:rsidRPr="0070540C">
              <w:t>06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н427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377649</w:t>
            </w:r>
            <w:r>
              <w:t>.</w:t>
            </w:r>
            <w:r w:rsidRPr="0070540C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3346072</w:t>
            </w:r>
            <w:r>
              <w:t>.</w:t>
            </w:r>
            <w:r w:rsidRPr="0070540C">
              <w:t>71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н428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377644</w:t>
            </w:r>
            <w:r>
              <w:t>.</w:t>
            </w:r>
            <w:r w:rsidRPr="0070540C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3346081</w:t>
            </w:r>
            <w:r>
              <w:t>.</w:t>
            </w:r>
            <w:r w:rsidRPr="0070540C">
              <w:t>16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н429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377637</w:t>
            </w:r>
            <w:r>
              <w:t>.</w:t>
            </w:r>
            <w:r w:rsidRPr="0070540C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3346093</w:t>
            </w:r>
            <w:r>
              <w:t>.</w:t>
            </w:r>
            <w:r w:rsidRPr="0070540C">
              <w:t>04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н430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377633</w:t>
            </w:r>
            <w:r>
              <w:t>.</w:t>
            </w:r>
            <w:r w:rsidRPr="0070540C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3346100</w:t>
            </w:r>
            <w:r>
              <w:t>.</w:t>
            </w:r>
            <w:r w:rsidRPr="0070540C">
              <w:t>29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Pr="00224463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н431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377625</w:t>
            </w:r>
            <w:r>
              <w:t>.</w:t>
            </w:r>
            <w:r w:rsidRPr="0070540C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3346112</w:t>
            </w:r>
            <w:r>
              <w:t>.</w:t>
            </w:r>
            <w:r w:rsidRPr="0070540C">
              <w:t>47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н432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377622</w:t>
            </w:r>
            <w:r>
              <w:t>.</w:t>
            </w:r>
            <w:r w:rsidRPr="0070540C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3346117</w:t>
            </w:r>
            <w:r>
              <w:t>.</w:t>
            </w:r>
            <w:r w:rsidRPr="0070540C">
              <w:t>98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н433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377619</w:t>
            </w:r>
            <w:r>
              <w:t>.</w:t>
            </w:r>
            <w:r w:rsidRPr="0070540C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3346122</w:t>
            </w:r>
            <w:r>
              <w:t>.</w:t>
            </w:r>
            <w:r w:rsidRPr="0070540C">
              <w:t>05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н434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377623</w:t>
            </w:r>
            <w:r>
              <w:t>.</w:t>
            </w:r>
            <w:r w:rsidRPr="0070540C">
              <w:t>43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3346123</w:t>
            </w:r>
            <w:r>
              <w:t>.</w:t>
            </w:r>
            <w:r w:rsidRPr="0070540C">
              <w:t>17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н435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377629</w:t>
            </w:r>
            <w:r>
              <w:t>.</w:t>
            </w:r>
            <w:r w:rsidRPr="0070540C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3346126</w:t>
            </w:r>
            <w:r>
              <w:t>.</w:t>
            </w:r>
            <w:r w:rsidRPr="0070540C">
              <w:t>48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н436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377628</w:t>
            </w:r>
            <w:r>
              <w:t>.</w:t>
            </w:r>
            <w:r w:rsidRPr="0070540C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3346128</w:t>
            </w:r>
            <w:r>
              <w:t>.</w:t>
            </w:r>
            <w:r w:rsidRPr="0070540C">
              <w:t>09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н437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377626</w:t>
            </w:r>
            <w:r>
              <w:t>.</w:t>
            </w:r>
            <w:r w:rsidRPr="0070540C">
              <w:t>90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3346130</w:t>
            </w:r>
            <w:r>
              <w:t>.</w:t>
            </w:r>
            <w:r w:rsidRPr="0070540C">
              <w:t>06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н438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377625</w:t>
            </w:r>
            <w:r>
              <w:t>.</w:t>
            </w:r>
            <w:r w:rsidRPr="0070540C">
              <w:t>96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3346131</w:t>
            </w:r>
            <w:r>
              <w:t>.</w:t>
            </w:r>
            <w:r w:rsidRPr="0070540C">
              <w:t>64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н439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377620</w:t>
            </w:r>
            <w:r>
              <w:t>.</w:t>
            </w:r>
            <w:r w:rsidRPr="0070540C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3346128</w:t>
            </w:r>
            <w:r>
              <w:t>.</w:t>
            </w:r>
            <w:r w:rsidRPr="0070540C">
              <w:t>42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н440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377534</w:t>
            </w:r>
            <w:r>
              <w:t>.</w:t>
            </w:r>
            <w:r w:rsidRPr="0070540C">
              <w:t>01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3346273</w:t>
            </w:r>
            <w:r>
              <w:t>.</w:t>
            </w:r>
            <w:r w:rsidRPr="0070540C">
              <w:t>88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н441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377539</w:t>
            </w:r>
            <w:r>
              <w:t>.</w:t>
            </w:r>
            <w:r w:rsidRPr="0070540C">
              <w:t>47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3346277</w:t>
            </w:r>
            <w:r>
              <w:t>.</w:t>
            </w:r>
            <w:r w:rsidRPr="0070540C">
              <w:t>18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н442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377537</w:t>
            </w:r>
            <w:r>
              <w:t>.</w:t>
            </w:r>
            <w:r w:rsidRPr="0070540C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3346280</w:t>
            </w:r>
            <w:r>
              <w:t>.</w:t>
            </w:r>
            <w:r w:rsidRPr="0070540C">
              <w:t>76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н443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377536</w:t>
            </w:r>
            <w:r>
              <w:t>.</w:t>
            </w:r>
            <w:r w:rsidRPr="0070540C">
              <w:t>37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3346282</w:t>
            </w:r>
            <w:r>
              <w:t>.</w:t>
            </w:r>
            <w:r w:rsidRPr="0070540C">
              <w:t>34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н444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377530</w:t>
            </w:r>
            <w:r>
              <w:t>.</w:t>
            </w:r>
            <w:r w:rsidRPr="0070540C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3346279</w:t>
            </w:r>
            <w:r>
              <w:t>.</w:t>
            </w:r>
            <w:r w:rsidRPr="0070540C">
              <w:t>04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н445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377500</w:t>
            </w:r>
            <w:r>
              <w:t>.</w:t>
            </w:r>
            <w:r w:rsidRPr="0070540C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3346331</w:t>
            </w:r>
            <w:r>
              <w:t>.</w:t>
            </w:r>
            <w:r w:rsidRPr="0070540C">
              <w:t>01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н446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377505</w:t>
            </w:r>
            <w:r>
              <w:t>.</w:t>
            </w:r>
            <w:r w:rsidRPr="0070540C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3346334</w:t>
            </w:r>
            <w:r>
              <w:t>.</w:t>
            </w:r>
            <w:r w:rsidRPr="0070540C">
              <w:t>09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н447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377504</w:t>
            </w:r>
            <w:r>
              <w:t>.</w:t>
            </w:r>
            <w:r w:rsidRPr="0070540C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3346336</w:t>
            </w:r>
            <w:r>
              <w:t>.</w:t>
            </w:r>
            <w:r w:rsidRPr="0070540C">
              <w:t>69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н448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377502</w:t>
            </w:r>
            <w:r>
              <w:t>.</w:t>
            </w:r>
            <w:r w:rsidRPr="0070540C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3346339</w:t>
            </w:r>
            <w:r>
              <w:t>.</w:t>
            </w:r>
            <w:r w:rsidRPr="0070540C">
              <w:t>32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н449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377493</w:t>
            </w:r>
            <w:r>
              <w:t>.</w:t>
            </w:r>
            <w:r w:rsidRPr="0070540C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3346334</w:t>
            </w:r>
            <w:r>
              <w:t>.</w:t>
            </w:r>
            <w:r w:rsidRPr="0070540C">
              <w:t>11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н450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377407</w:t>
            </w:r>
            <w:r>
              <w:t>.</w:t>
            </w:r>
            <w:r w:rsidRPr="0070540C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3346283</w:t>
            </w:r>
            <w:r>
              <w:t>.</w:t>
            </w:r>
            <w:r w:rsidRPr="0070540C">
              <w:t>40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н451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377399</w:t>
            </w:r>
            <w:r>
              <w:t>.</w:t>
            </w:r>
            <w:r w:rsidRPr="0070540C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3346287</w:t>
            </w:r>
            <w:r>
              <w:t>.</w:t>
            </w:r>
            <w:r w:rsidRPr="0070540C">
              <w:t>09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н452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377398</w:t>
            </w:r>
            <w:r>
              <w:t>.</w:t>
            </w:r>
            <w:r w:rsidRPr="0070540C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3346286</w:t>
            </w:r>
            <w:r>
              <w:t>.</w:t>
            </w:r>
            <w:r w:rsidRPr="0070540C">
              <w:t>44</w:t>
            </w:r>
          </w:p>
        </w:tc>
      </w:tr>
      <w:tr w:rsidR="00CC3366" w:rsidRPr="00224463" w:rsidTr="00CD59FD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н453</w:t>
            </w:r>
          </w:p>
        </w:tc>
        <w:tc>
          <w:tcPr>
            <w:tcW w:w="3717" w:type="dxa"/>
            <w:shd w:val="clear" w:color="auto" w:fill="auto"/>
          </w:tcPr>
          <w:p w:rsidR="00CC3366" w:rsidRPr="0070540C" w:rsidRDefault="00CC3366" w:rsidP="00CC3366">
            <w:pPr>
              <w:jc w:val="center"/>
            </w:pPr>
            <w:r w:rsidRPr="0070540C">
              <w:t>377379</w:t>
            </w:r>
            <w:r>
              <w:t>.</w:t>
            </w:r>
            <w:r w:rsidRPr="0070540C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70540C">
              <w:t>3346275</w:t>
            </w:r>
            <w:r>
              <w:t>.</w:t>
            </w:r>
            <w:r w:rsidRPr="0070540C">
              <w:t>45</w:t>
            </w:r>
          </w:p>
        </w:tc>
      </w:tr>
    </w:tbl>
    <w:p w:rsidR="00A01F6E" w:rsidRPr="00224463" w:rsidRDefault="00A01F6E" w:rsidP="00CC3366">
      <w:pPr>
        <w:jc w:val="center"/>
        <w:rPr>
          <w:noProof/>
          <w:sz w:val="8"/>
          <w:szCs w:val="8"/>
        </w:rPr>
      </w:pPr>
    </w:p>
    <w:p w:rsidR="00E46790" w:rsidRPr="00224463" w:rsidRDefault="00A01F6E" w:rsidP="00CC3366">
      <w:pPr>
        <w:jc w:val="center"/>
      </w:pPr>
      <w:r w:rsidRPr="00224463"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н454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377361</w:t>
            </w:r>
            <w:r>
              <w:t>.</w:t>
            </w:r>
            <w:r w:rsidRPr="008F5298">
              <w:t>05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3346264</w:t>
            </w:r>
            <w:r>
              <w:t>.</w:t>
            </w:r>
            <w:r w:rsidRPr="008F5298">
              <w:t>47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н455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377342</w:t>
            </w:r>
            <w:r>
              <w:t>.</w:t>
            </w:r>
            <w:r w:rsidRPr="008F5298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3346253</w:t>
            </w:r>
            <w:r>
              <w:t>.</w:t>
            </w:r>
            <w:r w:rsidRPr="008F5298">
              <w:t>48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н456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377324</w:t>
            </w:r>
            <w:r>
              <w:t>.</w:t>
            </w:r>
            <w:r w:rsidRPr="008F5298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3346242</w:t>
            </w:r>
            <w:r>
              <w:t>.</w:t>
            </w:r>
            <w:r w:rsidRPr="008F5298">
              <w:t>50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</w:pPr>
            <w:r>
              <w:rPr>
                <w:color w:val="000000"/>
              </w:rPr>
              <w:t>н457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377321</w:t>
            </w:r>
            <w:r>
              <w:t>.</w:t>
            </w:r>
            <w:r w:rsidRPr="008F5298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3346245</w:t>
            </w:r>
            <w:r>
              <w:t>.</w:t>
            </w:r>
            <w:r w:rsidRPr="008F5298">
              <w:t>38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н458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377307</w:t>
            </w:r>
            <w:r>
              <w:t>.</w:t>
            </w:r>
            <w:r w:rsidRPr="008F5298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3346253</w:t>
            </w:r>
            <w:r>
              <w:t>.</w:t>
            </w:r>
            <w:r w:rsidRPr="008F5298">
              <w:t>23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н459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377307</w:t>
            </w:r>
            <w:r>
              <w:t>.</w:t>
            </w:r>
            <w:r w:rsidRPr="008F5298">
              <w:t>40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3346252</w:t>
            </w:r>
            <w:r>
              <w:t>.</w:t>
            </w:r>
            <w:r w:rsidRPr="008F5298">
              <w:t>93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н460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377301</w:t>
            </w:r>
            <w:r>
              <w:t>.</w:t>
            </w:r>
            <w:r w:rsidRPr="008F5298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3346262</w:t>
            </w:r>
            <w:r>
              <w:t>.</w:t>
            </w:r>
            <w:r w:rsidRPr="008F5298">
              <w:t>39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н461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377300</w:t>
            </w:r>
            <w:r>
              <w:t>.</w:t>
            </w:r>
            <w:r w:rsidRPr="008F5298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3346261</w:t>
            </w:r>
            <w:r>
              <w:t>.</w:t>
            </w:r>
            <w:r w:rsidRPr="008F5298">
              <w:t>43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н462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377293</w:t>
            </w:r>
            <w:r>
              <w:t>.</w:t>
            </w:r>
            <w:r w:rsidRPr="008F5298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3346257</w:t>
            </w:r>
            <w:r>
              <w:t>.</w:t>
            </w:r>
            <w:r w:rsidRPr="008F5298">
              <w:t>60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н463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377298</w:t>
            </w:r>
            <w:r>
              <w:t>.</w:t>
            </w:r>
            <w:r w:rsidRPr="008F5298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3346251</w:t>
            </w:r>
            <w:r>
              <w:t>.</w:t>
            </w:r>
            <w:r w:rsidRPr="008F5298">
              <w:t>35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н464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377300</w:t>
            </w:r>
            <w:r>
              <w:t>.</w:t>
            </w:r>
            <w:r w:rsidRPr="008F5298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3346248</w:t>
            </w:r>
            <w:r>
              <w:t>.</w:t>
            </w:r>
            <w:r w:rsidRPr="008F5298">
              <w:t>85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н465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377302</w:t>
            </w:r>
            <w:r>
              <w:t>.</w:t>
            </w:r>
            <w:r w:rsidRPr="008F5298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3346250</w:t>
            </w:r>
            <w:r>
              <w:t>.</w:t>
            </w:r>
            <w:r w:rsidRPr="008F5298">
              <w:t>16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н466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377303</w:t>
            </w:r>
            <w:r>
              <w:t>.</w:t>
            </w:r>
            <w:r w:rsidRPr="008F5298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3346248</w:t>
            </w:r>
            <w:r>
              <w:t>.</w:t>
            </w:r>
            <w:r w:rsidRPr="008F5298">
              <w:t>81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н467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377304</w:t>
            </w:r>
            <w:r>
              <w:t>.</w:t>
            </w:r>
            <w:r w:rsidRPr="008F5298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3346248</w:t>
            </w:r>
            <w:r>
              <w:t>.</w:t>
            </w:r>
            <w:r w:rsidRPr="008F5298">
              <w:t>43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н468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377319</w:t>
            </w:r>
            <w:r>
              <w:t>.</w:t>
            </w:r>
            <w:r w:rsidRPr="008F5298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3346239</w:t>
            </w:r>
            <w:r>
              <w:t>.</w:t>
            </w:r>
            <w:r w:rsidRPr="008F5298">
              <w:t>77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н469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377323</w:t>
            </w:r>
            <w:r>
              <w:t>.</w:t>
            </w:r>
            <w:r w:rsidRPr="008F5298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3346237</w:t>
            </w:r>
            <w:r>
              <w:t>.</w:t>
            </w:r>
            <w:r w:rsidRPr="008F5298">
              <w:t>31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н470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377397</w:t>
            </w:r>
            <w:r>
              <w:t>.</w:t>
            </w:r>
            <w:r w:rsidRPr="008F5298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3346281</w:t>
            </w:r>
            <w:r>
              <w:t>.</w:t>
            </w:r>
            <w:r w:rsidRPr="008F5298">
              <w:t>19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н471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377406</w:t>
            </w:r>
            <w:r>
              <w:t>.</w:t>
            </w:r>
            <w:r w:rsidRPr="008F5298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3346277</w:t>
            </w:r>
            <w:r>
              <w:t>.</w:t>
            </w:r>
            <w:r w:rsidRPr="008F5298">
              <w:t>52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н472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377412</w:t>
            </w:r>
            <w:r>
              <w:t>.</w:t>
            </w:r>
            <w:r w:rsidRPr="008F5298">
              <w:t>98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3346281</w:t>
            </w:r>
            <w:r>
              <w:t>.</w:t>
            </w:r>
            <w:r w:rsidRPr="008F5298">
              <w:t>37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н473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377432</w:t>
            </w:r>
            <w:r>
              <w:t>.</w:t>
            </w:r>
            <w:r w:rsidRPr="008F5298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3346292</w:t>
            </w:r>
            <w:r>
              <w:t>.</w:t>
            </w:r>
            <w:r w:rsidRPr="008F5298">
              <w:t>86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н474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377451</w:t>
            </w:r>
            <w:r>
              <w:t>.</w:t>
            </w:r>
            <w:r w:rsidRPr="008F5298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3346304</w:t>
            </w:r>
            <w:r>
              <w:t>.</w:t>
            </w:r>
            <w:r w:rsidRPr="008F5298">
              <w:t>36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н475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377471</w:t>
            </w:r>
            <w:r>
              <w:t>.</w:t>
            </w:r>
            <w:r w:rsidRPr="008F5298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3346315</w:t>
            </w:r>
            <w:r>
              <w:t>.</w:t>
            </w:r>
            <w:r w:rsidRPr="008F5298">
              <w:t>85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н476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377493</w:t>
            </w:r>
            <w:r>
              <w:t>.</w:t>
            </w:r>
            <w:r w:rsidRPr="008F5298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3346329</w:t>
            </w:r>
            <w:r>
              <w:t>.</w:t>
            </w:r>
            <w:r w:rsidRPr="008F5298">
              <w:t>06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н477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377496</w:t>
            </w:r>
            <w:r>
              <w:t>.</w:t>
            </w:r>
            <w:r w:rsidRPr="008F5298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3346328</w:t>
            </w:r>
            <w:r>
              <w:t>.</w:t>
            </w:r>
            <w:r w:rsidRPr="008F5298">
              <w:t>12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н478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377510</w:t>
            </w:r>
            <w:r>
              <w:t>.</w:t>
            </w:r>
            <w:r w:rsidRPr="008F5298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3346305</w:t>
            </w:r>
            <w:r>
              <w:t>.</w:t>
            </w:r>
            <w:r w:rsidRPr="008F5298">
              <w:t>91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н479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377524</w:t>
            </w:r>
            <w:r>
              <w:t>.</w:t>
            </w:r>
            <w:r w:rsidRPr="008F5298">
              <w:t>44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3346281</w:t>
            </w:r>
            <w:r>
              <w:t>.</w:t>
            </w:r>
            <w:r w:rsidRPr="008F5298">
              <w:t>73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н480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377527</w:t>
            </w:r>
            <w:r>
              <w:t>.</w:t>
            </w:r>
            <w:r w:rsidRPr="008F5298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3346276</w:t>
            </w:r>
            <w:r>
              <w:t>.</w:t>
            </w:r>
            <w:r w:rsidRPr="008F5298">
              <w:t>86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н481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377527</w:t>
            </w:r>
            <w:r>
              <w:t>.</w:t>
            </w:r>
            <w:r w:rsidRPr="008F5298">
              <w:t>95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3346275</w:t>
            </w:r>
            <w:r>
              <w:t>.</w:t>
            </w:r>
            <w:r w:rsidRPr="008F5298">
              <w:t>81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н482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377518</w:t>
            </w:r>
            <w:r>
              <w:t>.</w:t>
            </w:r>
            <w:r w:rsidRPr="008F5298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3346269</w:t>
            </w:r>
            <w:r>
              <w:t>.</w:t>
            </w:r>
            <w:r w:rsidRPr="008F5298">
              <w:t>91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н483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377521</w:t>
            </w:r>
            <w:r>
              <w:t>.</w:t>
            </w:r>
            <w:r w:rsidRPr="008F5298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3346265</w:t>
            </w:r>
            <w:r>
              <w:t>.</w:t>
            </w:r>
            <w:r w:rsidRPr="008F5298">
              <w:t>44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н484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377522</w:t>
            </w:r>
            <w:r>
              <w:t>.</w:t>
            </w:r>
            <w:r w:rsidRPr="008F5298">
              <w:t>70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3346263</w:t>
            </w:r>
            <w:r>
              <w:t>.</w:t>
            </w:r>
            <w:r w:rsidRPr="008F5298">
              <w:t>14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н485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377532</w:t>
            </w:r>
            <w:r>
              <w:t>.</w:t>
            </w:r>
            <w:r w:rsidRPr="008F5298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3346268</w:t>
            </w:r>
            <w:r>
              <w:t>.</w:t>
            </w:r>
            <w:r w:rsidRPr="008F5298">
              <w:t>93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н486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377536</w:t>
            </w:r>
            <w:r>
              <w:t>.</w:t>
            </w:r>
            <w:r w:rsidRPr="008F5298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3346261</w:t>
            </w:r>
            <w:r>
              <w:t>.</w:t>
            </w:r>
            <w:r w:rsidRPr="008F5298">
              <w:t>07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н487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377541</w:t>
            </w:r>
            <w:r>
              <w:t>.</w:t>
            </w:r>
            <w:r w:rsidRPr="008F5298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3346252</w:t>
            </w:r>
            <w:r>
              <w:t>.</w:t>
            </w:r>
            <w:r w:rsidRPr="008F5298">
              <w:t>70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н488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377556</w:t>
            </w:r>
            <w:r>
              <w:t>.</w:t>
            </w:r>
            <w:r w:rsidRPr="008F5298">
              <w:t>05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3346228</w:t>
            </w:r>
            <w:r>
              <w:t>.</w:t>
            </w:r>
            <w:r w:rsidRPr="008F5298">
              <w:t>53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н489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377569</w:t>
            </w:r>
            <w:r>
              <w:t>.</w:t>
            </w:r>
            <w:r w:rsidRPr="008F5298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3346206</w:t>
            </w:r>
            <w:r>
              <w:t>.</w:t>
            </w:r>
            <w:r w:rsidRPr="008F5298">
              <w:t>31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н490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377578</w:t>
            </w:r>
            <w:r>
              <w:t>.</w:t>
            </w:r>
            <w:r w:rsidRPr="008F5298">
              <w:t>10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3346191</w:t>
            </w:r>
            <w:r>
              <w:t>.</w:t>
            </w:r>
            <w:r w:rsidRPr="008F5298">
              <w:t>44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н491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377591</w:t>
            </w:r>
            <w:r>
              <w:t>.</w:t>
            </w:r>
            <w:r w:rsidRPr="008F5298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3346169</w:t>
            </w:r>
            <w:r>
              <w:t>.</w:t>
            </w:r>
            <w:r w:rsidRPr="008F5298">
              <w:t>22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н492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377605</w:t>
            </w:r>
            <w:r>
              <w:t>.</w:t>
            </w:r>
            <w:r w:rsidRPr="008F5298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3346145</w:t>
            </w:r>
            <w:r>
              <w:t>.</w:t>
            </w:r>
            <w:r w:rsidRPr="008F5298">
              <w:t>03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н493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377610</w:t>
            </w:r>
            <w:r>
              <w:t>.</w:t>
            </w:r>
            <w:r w:rsidRPr="008F5298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3346136</w:t>
            </w:r>
            <w:r>
              <w:t>.</w:t>
            </w:r>
            <w:r w:rsidRPr="008F5298">
              <w:t>68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н494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377615</w:t>
            </w:r>
            <w:r>
              <w:t>.</w:t>
            </w:r>
            <w:r w:rsidRPr="008F5298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3346128</w:t>
            </w:r>
            <w:r>
              <w:t>.</w:t>
            </w:r>
            <w:r w:rsidRPr="008F5298">
              <w:t>96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н495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377613</w:t>
            </w:r>
            <w:r>
              <w:t>.</w:t>
            </w:r>
            <w:r w:rsidRPr="008F5298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3346128</w:t>
            </w:r>
            <w:r>
              <w:t>.</w:t>
            </w:r>
            <w:r w:rsidRPr="008F5298">
              <w:t>11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н496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377613</w:t>
            </w:r>
            <w:r>
              <w:t>.</w:t>
            </w:r>
            <w:r w:rsidRPr="008F5298">
              <w:t>31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3346128</w:t>
            </w:r>
            <w:r>
              <w:t>.</w:t>
            </w:r>
            <w:r w:rsidRPr="008F5298">
              <w:t>85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н497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377605</w:t>
            </w:r>
            <w:r>
              <w:t>.</w:t>
            </w:r>
            <w:r w:rsidRPr="008F5298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3346124</w:t>
            </w:r>
            <w:r>
              <w:t>.</w:t>
            </w:r>
            <w:r w:rsidRPr="008F5298">
              <w:t>12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н498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377608</w:t>
            </w:r>
            <w:r>
              <w:t>.</w:t>
            </w:r>
            <w:r w:rsidRPr="008F5298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3346118</w:t>
            </w:r>
            <w:r>
              <w:t>.</w:t>
            </w:r>
            <w:r w:rsidRPr="008F5298">
              <w:t>69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н499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377615</w:t>
            </w:r>
            <w:r>
              <w:t>.</w:t>
            </w:r>
            <w:r w:rsidRPr="008F5298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3346122</w:t>
            </w:r>
            <w:r>
              <w:t>.</w:t>
            </w:r>
            <w:r w:rsidRPr="008F5298">
              <w:t>94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н500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377616</w:t>
            </w:r>
            <w:r>
              <w:t>.</w:t>
            </w:r>
            <w:r w:rsidRPr="008F5298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3346122</w:t>
            </w:r>
            <w:r>
              <w:t>.</w:t>
            </w:r>
            <w:r w:rsidRPr="008F5298">
              <w:t>79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н501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377617</w:t>
            </w:r>
            <w:r>
              <w:t>.</w:t>
            </w:r>
            <w:r w:rsidRPr="008F5298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3346121</w:t>
            </w:r>
            <w:r>
              <w:t>.</w:t>
            </w:r>
            <w:r w:rsidRPr="008F5298">
              <w:t>05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н502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377620</w:t>
            </w:r>
            <w:r>
              <w:t>.</w:t>
            </w:r>
            <w:r w:rsidRPr="008F5298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3346116</w:t>
            </w:r>
            <w:r>
              <w:t>.</w:t>
            </w:r>
            <w:r w:rsidRPr="008F5298">
              <w:t>84</w:t>
            </w:r>
          </w:p>
        </w:tc>
      </w:tr>
      <w:tr w:rsidR="00CC3366" w:rsidRPr="00224463" w:rsidTr="006C6ACA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н503</w:t>
            </w:r>
          </w:p>
        </w:tc>
        <w:tc>
          <w:tcPr>
            <w:tcW w:w="3717" w:type="dxa"/>
            <w:shd w:val="clear" w:color="auto" w:fill="auto"/>
          </w:tcPr>
          <w:p w:rsidR="00CC3366" w:rsidRPr="008F5298" w:rsidRDefault="00CC3366" w:rsidP="00CC3366">
            <w:pPr>
              <w:jc w:val="center"/>
            </w:pPr>
            <w:r w:rsidRPr="008F5298">
              <w:t>377624</w:t>
            </w:r>
            <w:r>
              <w:t>.</w:t>
            </w:r>
            <w:r w:rsidRPr="008F5298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8F5298">
              <w:t>3346111</w:t>
            </w:r>
            <w:r>
              <w:t>.</w:t>
            </w:r>
            <w:r w:rsidRPr="008F5298">
              <w:t>47</w:t>
            </w:r>
          </w:p>
        </w:tc>
      </w:tr>
    </w:tbl>
    <w:p w:rsidR="00CD59FD" w:rsidRDefault="004B0257" w:rsidP="00CC3366">
      <w:pPr>
        <w:jc w:val="center"/>
      </w:pPr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н504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377631</w:t>
            </w:r>
            <w:r>
              <w:t>.</w:t>
            </w:r>
            <w:r w:rsidRPr="00546C55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3346099</w:t>
            </w:r>
            <w:r>
              <w:t>.</w:t>
            </w:r>
            <w:r w:rsidRPr="00546C55">
              <w:t>25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н505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377635</w:t>
            </w:r>
            <w:r>
              <w:t>.</w:t>
            </w:r>
            <w:r w:rsidRPr="00546C55">
              <w:t>90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3346092</w:t>
            </w:r>
            <w:r>
              <w:t>.</w:t>
            </w:r>
            <w:r w:rsidRPr="00546C55">
              <w:t>04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н506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377644</w:t>
            </w:r>
            <w:r>
              <w:t>.</w:t>
            </w:r>
            <w:r w:rsidRPr="00546C55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3346077</w:t>
            </w:r>
            <w:r>
              <w:t>.</w:t>
            </w:r>
            <w:r w:rsidRPr="00546C55">
              <w:t>35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н507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377647</w:t>
            </w:r>
            <w:r>
              <w:t>.</w:t>
            </w:r>
            <w:r w:rsidRPr="00546C55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3346071</w:t>
            </w:r>
            <w:r>
              <w:t>.</w:t>
            </w:r>
            <w:r w:rsidRPr="00546C55">
              <w:t>73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н508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377651</w:t>
            </w:r>
            <w:r>
              <w:t>.</w:t>
            </w:r>
            <w:r w:rsidRPr="00546C55">
              <w:t>04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3346066</w:t>
            </w:r>
            <w:r>
              <w:t>.</w:t>
            </w:r>
            <w:r w:rsidRPr="00546C55">
              <w:t>00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н509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377657</w:t>
            </w:r>
            <w:r>
              <w:t>.</w:t>
            </w:r>
            <w:r w:rsidRPr="00546C55">
              <w:t>50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3346056</w:t>
            </w:r>
            <w:r>
              <w:t>.</w:t>
            </w:r>
            <w:r w:rsidRPr="00546C55">
              <w:t>87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н510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377628</w:t>
            </w:r>
            <w:r>
              <w:t>.</w:t>
            </w:r>
            <w:r w:rsidRPr="00546C55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3346040</w:t>
            </w:r>
            <w:r>
              <w:t>.</w:t>
            </w:r>
            <w:r w:rsidRPr="00546C55">
              <w:t>56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н511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377620</w:t>
            </w:r>
            <w:r>
              <w:t>.</w:t>
            </w:r>
            <w:r w:rsidRPr="00546C55">
              <w:t>42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3346035</w:t>
            </w:r>
            <w:r>
              <w:t>.</w:t>
            </w:r>
            <w:r w:rsidRPr="00546C55">
              <w:t>92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н512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377619</w:t>
            </w:r>
            <w:r>
              <w:t>.</w:t>
            </w:r>
            <w:r w:rsidRPr="00546C55">
              <w:t>95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3346035</w:t>
            </w:r>
            <w:r>
              <w:t>.</w:t>
            </w:r>
            <w:r w:rsidRPr="00546C55">
              <w:t>66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н513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377606</w:t>
            </w:r>
            <w:r>
              <w:t>.</w:t>
            </w:r>
            <w:r w:rsidRPr="00546C55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3346026</w:t>
            </w:r>
            <w:r>
              <w:t>.</w:t>
            </w:r>
            <w:r w:rsidRPr="00546C55">
              <w:t>68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н514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377575</w:t>
            </w:r>
            <w:r>
              <w:t>.</w:t>
            </w:r>
            <w:r w:rsidRPr="00546C55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3346009</w:t>
            </w:r>
            <w:r>
              <w:t>.</w:t>
            </w:r>
            <w:r w:rsidRPr="00546C55">
              <w:t>01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н515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377545</w:t>
            </w:r>
            <w:r>
              <w:t>.</w:t>
            </w:r>
            <w:r w:rsidRPr="00546C55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3345991</w:t>
            </w:r>
            <w:r>
              <w:t>.</w:t>
            </w:r>
            <w:r w:rsidRPr="00546C55">
              <w:t>33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н516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377523</w:t>
            </w:r>
            <w:r>
              <w:t>.</w:t>
            </w:r>
            <w:r w:rsidRPr="00546C55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3345978</w:t>
            </w:r>
            <w:r>
              <w:t>.</w:t>
            </w:r>
            <w:r w:rsidRPr="00546C55">
              <w:t>70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н517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377522</w:t>
            </w:r>
            <w:r>
              <w:t>.</w:t>
            </w:r>
            <w:r w:rsidRPr="00546C55">
              <w:t>82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3345978</w:t>
            </w:r>
            <w:r>
              <w:t>.</w:t>
            </w:r>
            <w:r w:rsidRPr="00546C55">
              <w:t>44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н518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377512</w:t>
            </w:r>
            <w:r>
              <w:t>.</w:t>
            </w:r>
            <w:r w:rsidRPr="00546C55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3345972</w:t>
            </w:r>
            <w:r>
              <w:t>.</w:t>
            </w:r>
            <w:r w:rsidRPr="00546C55">
              <w:t>13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н519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377499</w:t>
            </w:r>
            <w:r>
              <w:t>.</w:t>
            </w:r>
            <w:r w:rsidRPr="00546C55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3345964</w:t>
            </w:r>
            <w:r>
              <w:t>.</w:t>
            </w:r>
            <w:r w:rsidRPr="00546C55">
              <w:t>67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н520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377488</w:t>
            </w:r>
            <w:r>
              <w:t>.</w:t>
            </w:r>
            <w:r w:rsidRPr="00546C55">
              <w:t>42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3345958</w:t>
            </w:r>
            <w:r>
              <w:t>.</w:t>
            </w:r>
            <w:r w:rsidRPr="00546C55">
              <w:t>58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н521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377484</w:t>
            </w:r>
            <w:r>
              <w:t>.</w:t>
            </w:r>
            <w:r w:rsidRPr="00546C55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3345956</w:t>
            </w:r>
            <w:r>
              <w:t>.</w:t>
            </w:r>
            <w:r w:rsidRPr="00546C55">
              <w:t>06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н522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377483</w:t>
            </w:r>
            <w:r>
              <w:t>.</w:t>
            </w:r>
            <w:r w:rsidRPr="00546C55">
              <w:t>39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3345955</w:t>
            </w:r>
            <w:r>
              <w:t>.</w:t>
            </w:r>
            <w:r w:rsidRPr="00546C55">
              <w:t>64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н523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377475</w:t>
            </w:r>
            <w:r>
              <w:t>.</w:t>
            </w:r>
            <w:r w:rsidRPr="00546C55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3345948</w:t>
            </w:r>
            <w:r>
              <w:t>.</w:t>
            </w:r>
            <w:r w:rsidRPr="00546C55">
              <w:t>14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н524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377475</w:t>
            </w:r>
            <w:r>
              <w:t>.</w:t>
            </w:r>
            <w:r w:rsidRPr="00546C55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3345949</w:t>
            </w:r>
            <w:r>
              <w:t>.</w:t>
            </w:r>
            <w:r w:rsidRPr="00546C55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н525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377468</w:t>
            </w:r>
            <w:r>
              <w:t>.</w:t>
            </w:r>
            <w:r w:rsidRPr="00546C55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3345949</w:t>
            </w:r>
            <w:r>
              <w:t>.</w:t>
            </w:r>
            <w:r w:rsidRPr="00546C55">
              <w:t>25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н526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377468</w:t>
            </w:r>
            <w:r>
              <w:t>.</w:t>
            </w:r>
            <w:r w:rsidRPr="00546C55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3345943</w:t>
            </w:r>
            <w:r>
              <w:t>.</w:t>
            </w:r>
            <w:r w:rsidRPr="00546C55">
              <w:t>23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н527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377475</w:t>
            </w:r>
            <w:r>
              <w:t>.</w:t>
            </w:r>
            <w:r w:rsidRPr="00546C55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3345943</w:t>
            </w:r>
            <w:r>
              <w:t>.</w:t>
            </w:r>
            <w:r w:rsidRPr="00546C55">
              <w:t>75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н528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377475</w:t>
            </w:r>
            <w:r>
              <w:t>.</w:t>
            </w:r>
            <w:r w:rsidRPr="00546C55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3345945</w:t>
            </w:r>
            <w:r>
              <w:t>.</w:t>
            </w:r>
            <w:r w:rsidRPr="00546C55">
              <w:t>52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н529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377484</w:t>
            </w:r>
            <w:r>
              <w:t>.</w:t>
            </w:r>
            <w:r w:rsidRPr="00546C55">
              <w:t>65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3345954</w:t>
            </w:r>
            <w:r>
              <w:t>.</w:t>
            </w:r>
            <w:r w:rsidRPr="00546C55">
              <w:t>08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н530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377485</w:t>
            </w:r>
            <w:r>
              <w:t>.</w:t>
            </w:r>
            <w:r w:rsidRPr="00546C55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3345954</w:t>
            </w:r>
            <w:r>
              <w:t>.</w:t>
            </w:r>
            <w:r w:rsidRPr="00546C55">
              <w:t>36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н531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377492</w:t>
            </w:r>
            <w:r>
              <w:t>.</w:t>
            </w:r>
            <w:r w:rsidRPr="00546C55">
              <w:t>24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3345958</w:t>
            </w:r>
            <w:r>
              <w:t>.</w:t>
            </w:r>
            <w:r w:rsidRPr="00546C55">
              <w:t>44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н532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377502</w:t>
            </w:r>
            <w:r>
              <w:t>.</w:t>
            </w:r>
            <w:r w:rsidRPr="00546C55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3345963</w:t>
            </w:r>
            <w:r>
              <w:t>.</w:t>
            </w:r>
            <w:r w:rsidRPr="00546C55">
              <w:t>96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н533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377514</w:t>
            </w:r>
            <w:r>
              <w:t>.</w:t>
            </w:r>
            <w:r w:rsidRPr="00546C55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3345970</w:t>
            </w:r>
            <w:r>
              <w:t>.</w:t>
            </w:r>
            <w:r w:rsidRPr="00546C55">
              <w:t>71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н534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377524</w:t>
            </w:r>
            <w:r>
              <w:t>.</w:t>
            </w:r>
            <w:r w:rsidRPr="00546C55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3345976</w:t>
            </w:r>
            <w:r>
              <w:t>.</w:t>
            </w:r>
            <w:r w:rsidRPr="00546C55">
              <w:t>96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н535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377546</w:t>
            </w:r>
            <w:r>
              <w:t>.</w:t>
            </w:r>
            <w:r w:rsidRPr="00546C55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3345989</w:t>
            </w:r>
            <w:r>
              <w:t>.</w:t>
            </w:r>
            <w:r w:rsidRPr="00546C55">
              <w:t>59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н536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377578</w:t>
            </w:r>
            <w:r>
              <w:t>.</w:t>
            </w:r>
            <w:r w:rsidRPr="00546C55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3346008</w:t>
            </w:r>
            <w:r>
              <w:t>.</w:t>
            </w:r>
            <w:r w:rsidRPr="00546C55">
              <w:t>05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н537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377606</w:t>
            </w:r>
            <w:r>
              <w:t>.</w:t>
            </w:r>
            <w:r w:rsidRPr="00546C55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3346024</w:t>
            </w:r>
            <w:r>
              <w:t>.</w:t>
            </w:r>
            <w:r w:rsidRPr="00546C55">
              <w:t>59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н538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377620</w:t>
            </w:r>
            <w:r>
              <w:t>.</w:t>
            </w:r>
            <w:r w:rsidRPr="00546C55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3346033</w:t>
            </w:r>
            <w:r>
              <w:t>.</w:t>
            </w:r>
            <w:r w:rsidRPr="00546C55">
              <w:t>94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н539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377621</w:t>
            </w:r>
            <w:r>
              <w:t>.</w:t>
            </w:r>
            <w:r w:rsidRPr="00546C55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3346034</w:t>
            </w:r>
            <w:r>
              <w:t>.</w:t>
            </w:r>
            <w:r w:rsidRPr="00546C55">
              <w:t>16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н540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377629</w:t>
            </w:r>
            <w:r>
              <w:t>.</w:t>
            </w:r>
            <w:r w:rsidRPr="00546C55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3346038</w:t>
            </w:r>
            <w:r>
              <w:t>.</w:t>
            </w:r>
            <w:r w:rsidRPr="00546C55">
              <w:t>82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н541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377659</w:t>
            </w:r>
            <w:r>
              <w:t>.</w:t>
            </w:r>
            <w:r w:rsidRPr="00546C55">
              <w:t>29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3346055</w:t>
            </w:r>
            <w:r>
              <w:t>.</w:t>
            </w:r>
            <w:r w:rsidRPr="00546C55">
              <w:t>57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н542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377671</w:t>
            </w:r>
            <w:r>
              <w:t>.</w:t>
            </w:r>
            <w:r w:rsidRPr="00546C55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3346061</w:t>
            </w:r>
            <w:r>
              <w:t>.</w:t>
            </w:r>
            <w:r w:rsidRPr="00546C55">
              <w:t>09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н543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377677</w:t>
            </w:r>
            <w:r>
              <w:t>.</w:t>
            </w:r>
            <w:r w:rsidRPr="00546C55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3346059</w:t>
            </w:r>
            <w:r>
              <w:t>.</w:t>
            </w:r>
            <w:r w:rsidRPr="00546C55">
              <w:t>25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н544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377680</w:t>
            </w:r>
            <w:r>
              <w:t>.</w:t>
            </w:r>
            <w:r w:rsidRPr="00546C55">
              <w:t>27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3346058</w:t>
            </w:r>
            <w:r>
              <w:t>.</w:t>
            </w:r>
            <w:r w:rsidRPr="00546C55">
              <w:t>58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н545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377683</w:t>
            </w:r>
            <w:r>
              <w:t>.</w:t>
            </w:r>
            <w:r w:rsidRPr="00546C55">
              <w:t>01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3346059</w:t>
            </w:r>
            <w:r>
              <w:t>.</w:t>
            </w:r>
            <w:r w:rsidRPr="00546C55">
              <w:t>20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н546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377699</w:t>
            </w:r>
            <w:r>
              <w:t>.</w:t>
            </w:r>
            <w:r w:rsidRPr="00546C55">
              <w:t>01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3346068</w:t>
            </w:r>
            <w:r>
              <w:t>.</w:t>
            </w:r>
            <w:r w:rsidRPr="00546C55">
              <w:t>06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н547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377699</w:t>
            </w:r>
            <w:r>
              <w:t>.</w:t>
            </w:r>
            <w:r w:rsidRPr="00546C55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3346067</w:t>
            </w:r>
            <w:r>
              <w:t>.</w:t>
            </w:r>
            <w:r w:rsidRPr="00546C55">
              <w:t>82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н548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377700</w:t>
            </w:r>
            <w:r>
              <w:t>.</w:t>
            </w:r>
            <w:r w:rsidRPr="00546C55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3346067</w:t>
            </w:r>
            <w:r>
              <w:t>.</w:t>
            </w:r>
            <w:r w:rsidRPr="00546C55">
              <w:t>68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н549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377704</w:t>
            </w:r>
            <w:r>
              <w:t>.</w:t>
            </w:r>
            <w:r w:rsidRPr="00546C55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3346059</w:t>
            </w:r>
            <w:r>
              <w:t>.</w:t>
            </w:r>
            <w:r w:rsidRPr="00546C55">
              <w:t>58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н550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377708</w:t>
            </w:r>
            <w:r>
              <w:t>.</w:t>
            </w:r>
            <w:r w:rsidRPr="00546C55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3346054</w:t>
            </w:r>
            <w:r>
              <w:t>.</w:t>
            </w:r>
            <w:r w:rsidRPr="00546C55">
              <w:t>47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н551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377716</w:t>
            </w:r>
            <w:r>
              <w:t>.</w:t>
            </w:r>
            <w:r w:rsidRPr="00546C55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3346041</w:t>
            </w:r>
            <w:r>
              <w:t>.</w:t>
            </w:r>
            <w:r w:rsidRPr="00546C55">
              <w:t>36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н552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377718</w:t>
            </w:r>
            <w:r>
              <w:t>.</w:t>
            </w:r>
            <w:r w:rsidRPr="00546C55">
              <w:t>79</w:t>
            </w:r>
          </w:p>
        </w:tc>
        <w:tc>
          <w:tcPr>
            <w:tcW w:w="368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3346037</w:t>
            </w:r>
            <w:r>
              <w:t>.</w:t>
            </w:r>
            <w:r w:rsidRPr="00546C55">
              <w:t>37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н553</w:t>
            </w:r>
          </w:p>
        </w:tc>
        <w:tc>
          <w:tcPr>
            <w:tcW w:w="3717" w:type="dxa"/>
            <w:shd w:val="clear" w:color="auto" w:fill="auto"/>
          </w:tcPr>
          <w:p w:rsidR="00CC3366" w:rsidRPr="00546C55" w:rsidRDefault="00CC3366" w:rsidP="00CC3366">
            <w:pPr>
              <w:jc w:val="center"/>
            </w:pPr>
            <w:r w:rsidRPr="00546C55">
              <w:t>377732</w:t>
            </w:r>
            <w:r>
              <w:t>.</w:t>
            </w:r>
            <w:r w:rsidRPr="00546C55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546C55">
              <w:t>3346014</w:t>
            </w:r>
            <w:r>
              <w:t>.</w:t>
            </w:r>
            <w:r w:rsidRPr="00546C55">
              <w:t>91</w:t>
            </w:r>
          </w:p>
        </w:tc>
      </w:tr>
    </w:tbl>
    <w:p w:rsidR="00CD59FD" w:rsidRDefault="00CD59FD" w:rsidP="00CC3366">
      <w:pPr>
        <w:jc w:val="center"/>
      </w:pPr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н554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377732</w:t>
            </w:r>
            <w:r>
              <w:t>.</w:t>
            </w:r>
            <w:r w:rsidRPr="00154258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3346013</w:t>
            </w:r>
            <w:r>
              <w:t>.</w:t>
            </w:r>
            <w:r w:rsidRPr="00154258">
              <w:t>88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н555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377733</w:t>
            </w:r>
            <w:r>
              <w:t>.</w:t>
            </w:r>
            <w:r w:rsidRPr="00154258">
              <w:t>77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3346012</w:t>
            </w:r>
            <w:r>
              <w:t>.</w:t>
            </w:r>
            <w:r w:rsidRPr="00154258">
              <w:t>03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н556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377739</w:t>
            </w:r>
            <w:r>
              <w:t>.</w:t>
            </w:r>
            <w:r w:rsidRPr="00154258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3346004</w:t>
            </w:r>
            <w:r>
              <w:t>.</w:t>
            </w:r>
            <w:r w:rsidRPr="00154258">
              <w:t>51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н557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377740</w:t>
            </w:r>
            <w:r>
              <w:t>.</w:t>
            </w:r>
            <w:r w:rsidRPr="00154258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3346003</w:t>
            </w:r>
            <w:r>
              <w:t>.</w:t>
            </w:r>
            <w:r w:rsidRPr="00154258">
              <w:t>94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н558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377741</w:t>
            </w:r>
            <w:r>
              <w:t>.</w:t>
            </w:r>
            <w:r w:rsidRPr="00154258">
              <w:t>65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3346002</w:t>
            </w:r>
            <w:r>
              <w:t>.</w:t>
            </w:r>
            <w:r w:rsidRPr="00154258">
              <w:t>86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н559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377740</w:t>
            </w:r>
            <w:r>
              <w:t>.</w:t>
            </w:r>
            <w:r w:rsidRPr="00154258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3346002</w:t>
            </w:r>
            <w:r>
              <w:t>.</w:t>
            </w:r>
            <w:r w:rsidRPr="00154258">
              <w:t>45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н560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377739</w:t>
            </w:r>
            <w:r>
              <w:t>.</w:t>
            </w:r>
            <w:r w:rsidRPr="00154258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3346002</w:t>
            </w:r>
            <w:r>
              <w:t>.</w:t>
            </w:r>
            <w:r w:rsidRPr="00154258">
              <w:t>26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н561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377738</w:t>
            </w:r>
            <w:r>
              <w:t>.</w:t>
            </w:r>
            <w:r w:rsidRPr="00154258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3346001</w:t>
            </w:r>
            <w:r>
              <w:t>.</w:t>
            </w:r>
            <w:r w:rsidRPr="00154258">
              <w:t>97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н562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377737</w:t>
            </w:r>
            <w:r>
              <w:t>.</w:t>
            </w:r>
            <w:r w:rsidRPr="00154258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3346001</w:t>
            </w:r>
            <w:r>
              <w:t>.</w:t>
            </w:r>
            <w:r w:rsidRPr="00154258">
              <w:t>43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н563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377736</w:t>
            </w:r>
            <w:r>
              <w:t>.</w:t>
            </w:r>
            <w:r w:rsidRPr="00154258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3346001</w:t>
            </w:r>
            <w:r>
              <w:t>.</w:t>
            </w:r>
            <w:r w:rsidRPr="00154258">
              <w:t>08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н564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377736</w:t>
            </w:r>
            <w:r>
              <w:t>.</w:t>
            </w:r>
            <w:r w:rsidRPr="00154258">
              <w:t>65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3346000</w:t>
            </w:r>
            <w:r>
              <w:t>.</w:t>
            </w:r>
            <w:r w:rsidRPr="00154258">
              <w:t>97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н565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377736</w:t>
            </w:r>
            <w:r>
              <w:t>.</w:t>
            </w:r>
            <w:r w:rsidRPr="00154258">
              <w:t>18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3346000</w:t>
            </w:r>
            <w:r>
              <w:t>.</w:t>
            </w:r>
            <w:r w:rsidRPr="00154258">
              <w:t>70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н566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377735</w:t>
            </w:r>
            <w:r>
              <w:t>.</w:t>
            </w:r>
            <w:r w:rsidRPr="00154258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3346000</w:t>
            </w:r>
            <w:r>
              <w:t>.</w:t>
            </w:r>
            <w:r w:rsidRPr="00154258">
              <w:t>23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н567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377735</w:t>
            </w:r>
            <w:r>
              <w:t>.</w:t>
            </w:r>
            <w:r w:rsidRPr="00154258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3346000</w:t>
            </w:r>
            <w:r>
              <w:t>.</w:t>
            </w:r>
            <w:r w:rsidRPr="00154258">
              <w:t>01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н568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377735</w:t>
            </w:r>
            <w:r>
              <w:t>.</w:t>
            </w:r>
            <w:r w:rsidRPr="00154258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3345999</w:t>
            </w:r>
            <w:r>
              <w:t>.</w:t>
            </w:r>
            <w:r w:rsidRPr="00154258">
              <w:t>89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н569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377734</w:t>
            </w:r>
            <w:r>
              <w:t>.</w:t>
            </w:r>
            <w:r w:rsidRPr="00154258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3345999</w:t>
            </w:r>
            <w:r>
              <w:t>.</w:t>
            </w:r>
            <w:r w:rsidRPr="00154258">
              <w:t>54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н570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377734</w:t>
            </w:r>
            <w:r>
              <w:t>.</w:t>
            </w:r>
            <w:r w:rsidRPr="00154258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3345999</w:t>
            </w:r>
            <w:r>
              <w:t>.</w:t>
            </w:r>
            <w:r w:rsidRPr="00154258">
              <w:t>05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н571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377733</w:t>
            </w:r>
            <w:r>
              <w:t>.</w:t>
            </w:r>
            <w:r w:rsidRPr="00154258">
              <w:t>61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3345998</w:t>
            </w:r>
            <w:r>
              <w:t>.</w:t>
            </w:r>
            <w:r w:rsidRPr="00154258">
              <w:t>67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н572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377732</w:t>
            </w:r>
            <w:r>
              <w:t>.</w:t>
            </w:r>
            <w:r w:rsidRPr="00154258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3345997</w:t>
            </w:r>
            <w:r>
              <w:t>.</w:t>
            </w:r>
            <w:r w:rsidRPr="00154258">
              <w:t>66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н573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377733</w:t>
            </w:r>
            <w:r>
              <w:t>.</w:t>
            </w:r>
            <w:r w:rsidRPr="00154258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3345995</w:t>
            </w:r>
            <w:r>
              <w:t>.</w:t>
            </w:r>
            <w:r w:rsidRPr="00154258">
              <w:t>73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н574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377733</w:t>
            </w:r>
            <w:r>
              <w:t>.</w:t>
            </w:r>
            <w:r w:rsidRPr="00154258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3345996</w:t>
            </w:r>
            <w:r>
              <w:t>.</w:t>
            </w:r>
            <w:r w:rsidRPr="00154258">
              <w:t>00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н575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377736</w:t>
            </w:r>
            <w:r>
              <w:t>.</w:t>
            </w:r>
            <w:r w:rsidRPr="00154258">
              <w:t>88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3345990</w:t>
            </w:r>
            <w:r>
              <w:t>.</w:t>
            </w:r>
            <w:r w:rsidRPr="00154258">
              <w:t>92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н576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377742</w:t>
            </w:r>
            <w:r>
              <w:t>.</w:t>
            </w:r>
            <w:r w:rsidRPr="00154258">
              <w:t>69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3345994</w:t>
            </w:r>
            <w:r>
              <w:t>.</w:t>
            </w:r>
            <w:r w:rsidRPr="00154258">
              <w:t>34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н577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377739</w:t>
            </w:r>
            <w:r>
              <w:t>.</w:t>
            </w:r>
            <w:r w:rsidRPr="00154258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3345999</w:t>
            </w:r>
            <w:r>
              <w:t>.</w:t>
            </w:r>
            <w:r w:rsidRPr="00154258">
              <w:t>80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н578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377738</w:t>
            </w:r>
            <w:r>
              <w:t>.</w:t>
            </w:r>
            <w:r w:rsidRPr="00154258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3345999</w:t>
            </w:r>
            <w:r>
              <w:t>.</w:t>
            </w:r>
            <w:r w:rsidRPr="00154258">
              <w:t>30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н579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377738</w:t>
            </w:r>
            <w:r>
              <w:t>.</w:t>
            </w:r>
            <w:r w:rsidRPr="00154258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3345999</w:t>
            </w:r>
            <w:r>
              <w:t>.</w:t>
            </w:r>
            <w:r w:rsidRPr="00154258">
              <w:t>61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н580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377739</w:t>
            </w:r>
            <w:r>
              <w:t>.</w:t>
            </w:r>
            <w:r w:rsidRPr="00154258">
              <w:t>84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3346000</w:t>
            </w:r>
            <w:r>
              <w:t>.</w:t>
            </w:r>
            <w:r w:rsidRPr="00154258">
              <w:t>36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н581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377742</w:t>
            </w:r>
            <w:r>
              <w:t>.</w:t>
            </w:r>
            <w:r w:rsidRPr="00154258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3346001</w:t>
            </w:r>
            <w:r>
              <w:t>.</w:t>
            </w:r>
            <w:r w:rsidRPr="00154258">
              <w:t>01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н582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377743</w:t>
            </w:r>
            <w:r>
              <w:t>.</w:t>
            </w:r>
            <w:r w:rsidRPr="00154258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3346000</w:t>
            </w:r>
            <w:r>
              <w:t>.</w:t>
            </w:r>
            <w:r w:rsidRPr="00154258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н583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377748</w:t>
            </w:r>
            <w:r>
              <w:t>.</w:t>
            </w:r>
            <w:r w:rsidRPr="00154258">
              <w:t>33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3346005</w:t>
            </w:r>
            <w:r>
              <w:t>.</w:t>
            </w:r>
            <w:r w:rsidRPr="00154258">
              <w:t>91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н584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377750</w:t>
            </w:r>
            <w:r>
              <w:t>.</w:t>
            </w:r>
            <w:r w:rsidRPr="00154258">
              <w:t>10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3346006</w:t>
            </w:r>
            <w:r>
              <w:t>.</w:t>
            </w:r>
            <w:r w:rsidRPr="00154258">
              <w:t>60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н585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377757</w:t>
            </w:r>
            <w:r>
              <w:t>.</w:t>
            </w:r>
            <w:r w:rsidRPr="00154258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3346010</w:t>
            </w:r>
            <w:r>
              <w:t>.</w:t>
            </w:r>
            <w:r w:rsidRPr="00154258">
              <w:t>72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н586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377768</w:t>
            </w:r>
            <w:r>
              <w:t>.</w:t>
            </w:r>
            <w:r w:rsidRPr="00154258">
              <w:t>58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3346018</w:t>
            </w:r>
            <w:r>
              <w:t>.</w:t>
            </w:r>
            <w:r w:rsidRPr="00154258">
              <w:t>28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н587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377796</w:t>
            </w:r>
            <w:r>
              <w:t>.</w:t>
            </w:r>
            <w:r w:rsidRPr="00154258">
              <w:t>65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3346036</w:t>
            </w:r>
            <w:r>
              <w:t>.</w:t>
            </w:r>
            <w:r w:rsidRPr="00154258">
              <w:t>51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н588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377821</w:t>
            </w:r>
            <w:r>
              <w:t>.</w:t>
            </w:r>
            <w:r w:rsidRPr="00154258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3346052</w:t>
            </w:r>
            <w:r>
              <w:t>.</w:t>
            </w:r>
            <w:r w:rsidRPr="00154258">
              <w:t>70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н589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377824</w:t>
            </w:r>
            <w:r>
              <w:t>.</w:t>
            </w:r>
            <w:r w:rsidRPr="00154258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3346055</w:t>
            </w:r>
            <w:r>
              <w:t>.</w:t>
            </w:r>
            <w:r w:rsidRPr="00154258">
              <w:t>20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н590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377829</w:t>
            </w:r>
            <w:r>
              <w:t>.</w:t>
            </w:r>
            <w:r w:rsidRPr="00154258">
              <w:t>35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3346057</w:t>
            </w:r>
            <w:r>
              <w:t>.</w:t>
            </w:r>
            <w:r w:rsidRPr="00154258">
              <w:t>91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н591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377832</w:t>
            </w:r>
            <w:r>
              <w:t>.</w:t>
            </w:r>
            <w:r w:rsidRPr="00154258">
              <w:t>71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3346060</w:t>
            </w:r>
            <w:r>
              <w:t>.</w:t>
            </w:r>
            <w:r w:rsidRPr="00154258">
              <w:t>19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н592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377839</w:t>
            </w:r>
            <w:r>
              <w:t>.</w:t>
            </w:r>
            <w:r w:rsidRPr="00154258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3346064</w:t>
            </w:r>
            <w:r>
              <w:t>.</w:t>
            </w:r>
            <w:r w:rsidRPr="00154258">
              <w:t>71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н593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377866</w:t>
            </w:r>
            <w:r>
              <w:t>.</w:t>
            </w:r>
            <w:r w:rsidRPr="00154258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3346080</w:t>
            </w:r>
            <w:r>
              <w:t>.</w:t>
            </w:r>
            <w:r w:rsidRPr="00154258">
              <w:t>49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н594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377867</w:t>
            </w:r>
            <w:r>
              <w:t>.</w:t>
            </w:r>
            <w:r w:rsidRPr="00154258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3346080</w:t>
            </w:r>
            <w:r>
              <w:t>.</w:t>
            </w:r>
            <w:r w:rsidRPr="00154258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н595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377868</w:t>
            </w:r>
            <w:r>
              <w:t>.</w:t>
            </w:r>
            <w:r w:rsidRPr="00154258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3346081</w:t>
            </w:r>
            <w:r>
              <w:t>.</w:t>
            </w:r>
            <w:r w:rsidRPr="00154258">
              <w:t>04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н596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377869</w:t>
            </w:r>
            <w:r>
              <w:t>.</w:t>
            </w:r>
            <w:r w:rsidRPr="00154258">
              <w:t>03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3346081</w:t>
            </w:r>
            <w:r>
              <w:t>.</w:t>
            </w:r>
            <w:r w:rsidRPr="00154258">
              <w:t>30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н597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377870</w:t>
            </w:r>
            <w:r>
              <w:t>.</w:t>
            </w:r>
            <w:r w:rsidRPr="00154258">
              <w:t>35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3346081</w:t>
            </w:r>
            <w:r>
              <w:t>.</w:t>
            </w:r>
            <w:r w:rsidRPr="00154258">
              <w:t>97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н598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377873</w:t>
            </w:r>
            <w:r>
              <w:t>.</w:t>
            </w:r>
            <w:r w:rsidRPr="00154258">
              <w:t>47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3346083</w:t>
            </w:r>
            <w:r>
              <w:t>.</w:t>
            </w:r>
            <w:r w:rsidRPr="00154258">
              <w:t>55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н599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377876</w:t>
            </w:r>
            <w:r>
              <w:t>.</w:t>
            </w:r>
            <w:r w:rsidRPr="00154258">
              <w:t>31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3346085</w:t>
            </w:r>
            <w:r>
              <w:t>.</w:t>
            </w:r>
            <w:r w:rsidRPr="00154258">
              <w:t>20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н600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377896</w:t>
            </w:r>
            <w:r>
              <w:t>.</w:t>
            </w:r>
            <w:r w:rsidRPr="00154258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3346097</w:t>
            </w:r>
            <w:r>
              <w:t>.</w:t>
            </w:r>
            <w:r w:rsidRPr="00154258">
              <w:t>10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н601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377899</w:t>
            </w:r>
            <w:r>
              <w:t>.</w:t>
            </w:r>
            <w:r w:rsidRPr="00154258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3346092</w:t>
            </w:r>
            <w:r>
              <w:t>.</w:t>
            </w:r>
            <w:r w:rsidRPr="00154258">
              <w:t>11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н602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377911</w:t>
            </w:r>
            <w:r>
              <w:t>.</w:t>
            </w:r>
            <w:r w:rsidRPr="00154258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3346097</w:t>
            </w:r>
            <w:r>
              <w:t>.</w:t>
            </w:r>
            <w:r w:rsidRPr="00154258">
              <w:t>63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н603</w:t>
            </w:r>
          </w:p>
        </w:tc>
        <w:tc>
          <w:tcPr>
            <w:tcW w:w="3717" w:type="dxa"/>
            <w:shd w:val="clear" w:color="auto" w:fill="auto"/>
          </w:tcPr>
          <w:p w:rsidR="00CC3366" w:rsidRPr="00154258" w:rsidRDefault="00CC3366" w:rsidP="00CC3366">
            <w:pPr>
              <w:jc w:val="center"/>
            </w:pPr>
            <w:r w:rsidRPr="00154258">
              <w:t>377922</w:t>
            </w:r>
            <w:r>
              <w:t>.</w:t>
            </w:r>
            <w:r w:rsidRPr="00154258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154258">
              <w:t>3346104</w:t>
            </w:r>
            <w:r>
              <w:t>.</w:t>
            </w:r>
            <w:r w:rsidRPr="00154258">
              <w:t>28</w:t>
            </w:r>
          </w:p>
        </w:tc>
      </w:tr>
    </w:tbl>
    <w:p w:rsidR="00CD59FD" w:rsidRDefault="00CD59FD" w:rsidP="00CC3366">
      <w:pPr>
        <w:jc w:val="center"/>
      </w:pPr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н604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377964</w:t>
            </w:r>
            <w:r>
              <w:t>.</w:t>
            </w:r>
            <w:r w:rsidRPr="00171F0B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3346129</w:t>
            </w:r>
            <w:r>
              <w:t>.</w:t>
            </w:r>
            <w:r w:rsidRPr="00171F0B">
              <w:t>16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н605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377969</w:t>
            </w:r>
            <w:r>
              <w:t>.</w:t>
            </w:r>
            <w:r w:rsidRPr="00171F0B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3346132</w:t>
            </w:r>
            <w:r>
              <w:t>.</w:t>
            </w:r>
            <w:r w:rsidRPr="00171F0B">
              <w:t>03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н606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377978</w:t>
            </w:r>
            <w:r>
              <w:t>.</w:t>
            </w:r>
            <w:r w:rsidRPr="00171F0B">
              <w:t>86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3346137</w:t>
            </w:r>
            <w:r>
              <w:t>.</w:t>
            </w:r>
            <w:r w:rsidRPr="00171F0B">
              <w:t>65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н607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377978</w:t>
            </w:r>
            <w:r>
              <w:t>.</w:t>
            </w:r>
            <w:r w:rsidRPr="00171F0B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3346138</w:t>
            </w:r>
            <w:r>
              <w:t>.</w:t>
            </w:r>
            <w:r w:rsidRPr="00171F0B">
              <w:t>83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н608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377979</w:t>
            </w:r>
            <w:r>
              <w:t>.</w:t>
            </w:r>
            <w:r w:rsidRPr="00171F0B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3346139</w:t>
            </w:r>
            <w:r>
              <w:t>.</w:t>
            </w:r>
            <w:r w:rsidRPr="00171F0B">
              <w:t>80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н609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377976</w:t>
            </w:r>
            <w:r>
              <w:t>.</w:t>
            </w:r>
            <w:r w:rsidRPr="00171F0B">
              <w:t>39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3346145</w:t>
            </w:r>
            <w:r>
              <w:t>.</w:t>
            </w:r>
            <w:r w:rsidRPr="00171F0B">
              <w:t>25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н610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377974</w:t>
            </w:r>
            <w:r>
              <w:t>.</w:t>
            </w:r>
            <w:r w:rsidRPr="00171F0B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3346144</w:t>
            </w:r>
            <w:r>
              <w:t>.</w:t>
            </w:r>
            <w:r w:rsidRPr="00171F0B">
              <w:t>34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н611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377974</w:t>
            </w:r>
            <w:r>
              <w:t>.</w:t>
            </w:r>
            <w:r w:rsidRPr="00171F0B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3346144</w:t>
            </w:r>
            <w:r>
              <w:t>.</w:t>
            </w:r>
            <w:r w:rsidRPr="00171F0B">
              <w:t>59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н612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377965</w:t>
            </w:r>
            <w:r>
              <w:t>.</w:t>
            </w:r>
            <w:r w:rsidRPr="00171F0B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3346138</w:t>
            </w:r>
            <w:r>
              <w:t>.</w:t>
            </w:r>
            <w:r w:rsidRPr="00171F0B">
              <w:t>98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н613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377966</w:t>
            </w:r>
            <w:r>
              <w:t>.</w:t>
            </w:r>
            <w:r w:rsidRPr="00171F0B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3346136</w:t>
            </w:r>
            <w:r>
              <w:t>.</w:t>
            </w:r>
            <w:r w:rsidRPr="00171F0B">
              <w:t>98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н614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377961</w:t>
            </w:r>
            <w:r>
              <w:t>.</w:t>
            </w:r>
            <w:r w:rsidRPr="00171F0B">
              <w:t>85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3346132</w:t>
            </w:r>
            <w:r>
              <w:t>.</w:t>
            </w:r>
            <w:r w:rsidRPr="00171F0B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н615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377920</w:t>
            </w:r>
            <w:r>
              <w:t>.</w:t>
            </w:r>
            <w:r w:rsidRPr="00171F0B">
              <w:t>66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3346108</w:t>
            </w:r>
            <w:r>
              <w:t>.</w:t>
            </w:r>
            <w:r w:rsidRPr="00171F0B">
              <w:t>26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н616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377898</w:t>
            </w:r>
            <w:r>
              <w:t>.</w:t>
            </w:r>
            <w:r w:rsidRPr="00171F0B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3346098</w:t>
            </w:r>
            <w:r>
              <w:t>.</w:t>
            </w:r>
            <w:r w:rsidRPr="00171F0B">
              <w:t>19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н617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377897</w:t>
            </w:r>
            <w:r>
              <w:t>.</w:t>
            </w:r>
            <w:r w:rsidRPr="00171F0B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3346098</w:t>
            </w:r>
            <w:r>
              <w:t>.</w:t>
            </w:r>
            <w:r w:rsidRPr="00171F0B">
              <w:t>83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н618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377896</w:t>
            </w:r>
            <w:r>
              <w:t>.</w:t>
            </w:r>
            <w:r w:rsidRPr="00171F0B">
              <w:t>31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3346098</w:t>
            </w:r>
            <w:r>
              <w:t>.</w:t>
            </w:r>
            <w:r w:rsidRPr="00171F0B">
              <w:t>00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н619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377878</w:t>
            </w:r>
            <w:r>
              <w:t>.</w:t>
            </w:r>
            <w:r w:rsidRPr="00171F0B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3346128</w:t>
            </w:r>
            <w:r>
              <w:t>.</w:t>
            </w:r>
            <w:r w:rsidRPr="00171F0B">
              <w:t>97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н620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377877</w:t>
            </w:r>
            <w:r>
              <w:t>.</w:t>
            </w:r>
            <w:r w:rsidRPr="00171F0B">
              <w:t>34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3346130</w:t>
            </w:r>
            <w:r>
              <w:t>.</w:t>
            </w:r>
            <w:r w:rsidRPr="00171F0B">
              <w:t>46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н621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377873</w:t>
            </w:r>
            <w:r>
              <w:t>.</w:t>
            </w:r>
            <w:r w:rsidRPr="00171F0B">
              <w:t>14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3346137</w:t>
            </w:r>
            <w:r>
              <w:t>.</w:t>
            </w:r>
            <w:r w:rsidRPr="00171F0B">
              <w:t>48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н622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377857</w:t>
            </w:r>
            <w:r>
              <w:t>.</w:t>
            </w:r>
            <w:r w:rsidRPr="00171F0B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3346164</w:t>
            </w:r>
            <w:r>
              <w:t>.</w:t>
            </w:r>
            <w:r w:rsidRPr="00171F0B">
              <w:t>43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н623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377854</w:t>
            </w:r>
            <w:r>
              <w:t>.</w:t>
            </w:r>
            <w:r w:rsidRPr="00171F0B">
              <w:t>67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3346169</w:t>
            </w:r>
            <w:r>
              <w:t>.</w:t>
            </w:r>
            <w:r w:rsidRPr="00171F0B">
              <w:t>41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н624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377853</w:t>
            </w:r>
            <w:r>
              <w:t>.</w:t>
            </w:r>
            <w:r w:rsidRPr="00171F0B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3346171</w:t>
            </w:r>
            <w:r>
              <w:t>.</w:t>
            </w:r>
            <w:r w:rsidRPr="00171F0B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н625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377849</w:t>
            </w:r>
            <w:r>
              <w:t>.</w:t>
            </w:r>
            <w:r w:rsidRPr="00171F0B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3346179</w:t>
            </w:r>
            <w:r>
              <w:t>.</w:t>
            </w:r>
            <w:r w:rsidRPr="00171F0B">
              <w:t>25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н626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377849</w:t>
            </w:r>
            <w:r>
              <w:t>.</w:t>
            </w:r>
            <w:r w:rsidRPr="00171F0B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3346180</w:t>
            </w:r>
            <w:r>
              <w:t>.</w:t>
            </w:r>
            <w:r w:rsidRPr="00171F0B">
              <w:t>71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н627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377849</w:t>
            </w:r>
            <w:r>
              <w:t>.</w:t>
            </w:r>
            <w:r w:rsidRPr="00171F0B">
              <w:t>84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3346181</w:t>
            </w:r>
            <w:r>
              <w:t>.</w:t>
            </w:r>
            <w:r w:rsidRPr="00171F0B">
              <w:t>65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н628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377849</w:t>
            </w:r>
            <w:r>
              <w:t>.</w:t>
            </w:r>
            <w:r w:rsidRPr="00171F0B">
              <w:t>97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3346181</w:t>
            </w:r>
            <w:r>
              <w:t>.</w:t>
            </w:r>
            <w:r w:rsidRPr="00171F0B">
              <w:t>81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н629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377852</w:t>
            </w:r>
            <w:r>
              <w:t>.</w:t>
            </w:r>
            <w:r w:rsidRPr="00171F0B">
              <w:t>17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3346183</w:t>
            </w:r>
            <w:r>
              <w:t>.</w:t>
            </w:r>
            <w:r w:rsidRPr="00171F0B">
              <w:t>01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н630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377872</w:t>
            </w:r>
            <w:r>
              <w:t>.</w:t>
            </w:r>
            <w:r w:rsidRPr="00171F0B">
              <w:t>88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3346194</w:t>
            </w:r>
            <w:r>
              <w:t>.</w:t>
            </w:r>
            <w:r w:rsidRPr="00171F0B">
              <w:t>90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н631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377875</w:t>
            </w:r>
            <w:r>
              <w:t>.</w:t>
            </w:r>
            <w:r w:rsidRPr="00171F0B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3346195</w:t>
            </w:r>
            <w:r>
              <w:t>.</w:t>
            </w:r>
            <w:r w:rsidRPr="00171F0B">
              <w:t>84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н632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377878</w:t>
            </w:r>
            <w:r>
              <w:t>.</w:t>
            </w:r>
            <w:r w:rsidRPr="00171F0B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3346199</w:t>
            </w:r>
            <w:r>
              <w:t>.</w:t>
            </w:r>
            <w:r w:rsidRPr="00171F0B">
              <w:t>38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н633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377884</w:t>
            </w:r>
            <w:r>
              <w:t>.</w:t>
            </w:r>
            <w:r w:rsidRPr="00171F0B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3346202</w:t>
            </w:r>
            <w:r>
              <w:t>.</w:t>
            </w:r>
            <w:r w:rsidRPr="00171F0B">
              <w:t>52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н634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377903</w:t>
            </w:r>
            <w:r>
              <w:t>.</w:t>
            </w:r>
            <w:r w:rsidRPr="00171F0B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3346213</w:t>
            </w:r>
            <w:r>
              <w:t>.</w:t>
            </w:r>
            <w:r w:rsidRPr="00171F0B">
              <w:t>53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н635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377908</w:t>
            </w:r>
            <w:r>
              <w:t>.</w:t>
            </w:r>
            <w:r w:rsidRPr="00171F0B">
              <w:t>43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3346216</w:t>
            </w:r>
            <w:r>
              <w:t>.</w:t>
            </w:r>
            <w:r w:rsidRPr="00171F0B">
              <w:t>40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н636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377922</w:t>
            </w:r>
            <w:r>
              <w:t>.</w:t>
            </w:r>
            <w:r w:rsidRPr="00171F0B">
              <w:t>35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3346224</w:t>
            </w:r>
            <w:r>
              <w:t>.</w:t>
            </w:r>
            <w:r w:rsidRPr="00171F0B">
              <w:t>76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н637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377948</w:t>
            </w:r>
            <w:r>
              <w:t>.</w:t>
            </w:r>
            <w:r w:rsidRPr="00171F0B">
              <w:t>31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3346239</w:t>
            </w:r>
            <w:r>
              <w:t>.</w:t>
            </w:r>
            <w:r w:rsidRPr="00171F0B">
              <w:t>72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н638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377950</w:t>
            </w:r>
            <w:r>
              <w:t>.</w:t>
            </w:r>
            <w:r w:rsidRPr="00171F0B">
              <w:t>53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3346242</w:t>
            </w:r>
            <w:r>
              <w:t>.</w:t>
            </w:r>
            <w:r w:rsidRPr="00171F0B">
              <w:t>73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н639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377951</w:t>
            </w:r>
            <w:r>
              <w:t>.</w:t>
            </w:r>
            <w:r w:rsidRPr="00171F0B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3346243</w:t>
            </w:r>
            <w:r>
              <w:t>.</w:t>
            </w:r>
            <w:r w:rsidRPr="00171F0B">
              <w:t>58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н640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377955</w:t>
            </w:r>
            <w:r>
              <w:t>.</w:t>
            </w:r>
            <w:r w:rsidRPr="00171F0B">
              <w:t>75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3346244</w:t>
            </w:r>
            <w:r>
              <w:t>.</w:t>
            </w:r>
            <w:r w:rsidRPr="00171F0B">
              <w:t>18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н641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377976</w:t>
            </w:r>
            <w:r>
              <w:t>.</w:t>
            </w:r>
            <w:r w:rsidRPr="00171F0B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3346256</w:t>
            </w:r>
            <w:r>
              <w:t>.</w:t>
            </w:r>
            <w:r w:rsidRPr="00171F0B">
              <w:t>35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н642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377981</w:t>
            </w:r>
            <w:r>
              <w:t>.</w:t>
            </w:r>
            <w:r w:rsidRPr="00171F0B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3346259</w:t>
            </w:r>
            <w:r>
              <w:t>.</w:t>
            </w:r>
            <w:r w:rsidRPr="00171F0B">
              <w:t>46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н643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377994</w:t>
            </w:r>
            <w:r>
              <w:t>.</w:t>
            </w:r>
            <w:r w:rsidRPr="00171F0B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3346267</w:t>
            </w:r>
            <w:r>
              <w:t>.</w:t>
            </w:r>
            <w:r w:rsidRPr="00171F0B">
              <w:t>14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н644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378004</w:t>
            </w:r>
            <w:r>
              <w:t>.</w:t>
            </w:r>
            <w:r w:rsidRPr="00171F0B">
              <w:t>10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3346272</w:t>
            </w:r>
            <w:r>
              <w:t>.</w:t>
            </w:r>
            <w:r w:rsidRPr="00171F0B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н645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378005</w:t>
            </w:r>
            <w:r>
              <w:t>.</w:t>
            </w:r>
            <w:r w:rsidRPr="00171F0B">
              <w:t>42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3346270</w:t>
            </w:r>
            <w:r>
              <w:t>.</w:t>
            </w:r>
            <w:r w:rsidRPr="00171F0B">
              <w:t>44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н646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378008</w:t>
            </w:r>
            <w:r>
              <w:t>.</w:t>
            </w:r>
            <w:r w:rsidRPr="00171F0B">
              <w:t>71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3346264</w:t>
            </w:r>
            <w:r>
              <w:t>.</w:t>
            </w:r>
            <w:r w:rsidRPr="00171F0B">
              <w:t>91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н647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378008</w:t>
            </w:r>
            <w:r>
              <w:t>.</w:t>
            </w:r>
            <w:r w:rsidRPr="00171F0B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3346264</w:t>
            </w:r>
            <w:r>
              <w:t>.</w:t>
            </w:r>
            <w:r w:rsidRPr="00171F0B">
              <w:t>54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н648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378012</w:t>
            </w:r>
            <w:r>
              <w:t>.</w:t>
            </w:r>
            <w:r w:rsidRPr="00171F0B">
              <w:t>17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3346257</w:t>
            </w:r>
            <w:r>
              <w:t>.</w:t>
            </w:r>
            <w:r w:rsidRPr="00171F0B">
              <w:t>67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н649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378021</w:t>
            </w:r>
            <w:r>
              <w:t>.</w:t>
            </w:r>
            <w:r w:rsidRPr="00171F0B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3346263</w:t>
            </w:r>
            <w:r>
              <w:t>.</w:t>
            </w:r>
            <w:r w:rsidRPr="00171F0B">
              <w:t>29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н650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378017</w:t>
            </w:r>
            <w:r>
              <w:t>.</w:t>
            </w:r>
            <w:r w:rsidRPr="00171F0B">
              <w:t>55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3346270</w:t>
            </w:r>
            <w:r>
              <w:t>.</w:t>
            </w:r>
            <w:r w:rsidRPr="00171F0B">
              <w:t>16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н651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378013</w:t>
            </w:r>
            <w:r>
              <w:t>.</w:t>
            </w:r>
            <w:r w:rsidRPr="00171F0B">
              <w:t>87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3346267</w:t>
            </w:r>
            <w:r>
              <w:t>.</w:t>
            </w:r>
            <w:r w:rsidRPr="00171F0B">
              <w:t>98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н652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378009</w:t>
            </w:r>
            <w:r>
              <w:t>.</w:t>
            </w:r>
            <w:r w:rsidRPr="00171F0B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3346275</w:t>
            </w:r>
            <w:r>
              <w:t>.</w:t>
            </w:r>
            <w:r w:rsidRPr="00171F0B">
              <w:t>77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н653</w:t>
            </w:r>
          </w:p>
        </w:tc>
        <w:tc>
          <w:tcPr>
            <w:tcW w:w="3717" w:type="dxa"/>
            <w:shd w:val="clear" w:color="auto" w:fill="auto"/>
          </w:tcPr>
          <w:p w:rsidR="00CC3366" w:rsidRPr="00171F0B" w:rsidRDefault="00CC3366" w:rsidP="00CC3366">
            <w:pPr>
              <w:jc w:val="center"/>
            </w:pPr>
            <w:r w:rsidRPr="00171F0B">
              <w:t>378024</w:t>
            </w:r>
            <w:r>
              <w:t>.</w:t>
            </w:r>
            <w:r w:rsidRPr="00171F0B">
              <w:t>37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171F0B">
              <w:t>3346284</w:t>
            </w:r>
            <w:r>
              <w:t>.</w:t>
            </w:r>
            <w:r w:rsidRPr="00171F0B">
              <w:t>72</w:t>
            </w:r>
          </w:p>
        </w:tc>
      </w:tr>
    </w:tbl>
    <w:p w:rsidR="00CD59FD" w:rsidRDefault="00CD59FD" w:rsidP="00CC3366">
      <w:pPr>
        <w:jc w:val="center"/>
      </w:pPr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н654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378048</w:t>
            </w:r>
            <w:r>
              <w:t>.</w:t>
            </w:r>
            <w:r w:rsidRPr="00645914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3346299</w:t>
            </w:r>
            <w:r>
              <w:t>.</w:t>
            </w:r>
            <w:r w:rsidRPr="00645914">
              <w:t>26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н655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378053</w:t>
            </w:r>
            <w:r>
              <w:t>.</w:t>
            </w:r>
            <w:r w:rsidRPr="00645914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3346302</w:t>
            </w:r>
            <w:r>
              <w:t>.</w:t>
            </w:r>
            <w:r w:rsidRPr="00645914">
              <w:t>20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н656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378081</w:t>
            </w:r>
            <w:r>
              <w:t>.</w:t>
            </w:r>
            <w:r w:rsidRPr="00645914">
              <w:t>98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3346319</w:t>
            </w:r>
            <w:r>
              <w:t>.</w:t>
            </w:r>
            <w:r w:rsidRPr="00645914">
              <w:t>71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н657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378089</w:t>
            </w:r>
            <w:r>
              <w:t>.</w:t>
            </w:r>
            <w:r w:rsidRPr="00645914">
              <w:t>96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3346324</w:t>
            </w:r>
            <w:r>
              <w:t>.</w:t>
            </w:r>
            <w:r w:rsidRPr="00645914">
              <w:t>38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н658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378130</w:t>
            </w:r>
            <w:r>
              <w:t>.</w:t>
            </w:r>
            <w:r w:rsidRPr="00645914">
              <w:t>08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3346348</w:t>
            </w:r>
            <w:r>
              <w:t>.</w:t>
            </w:r>
            <w:r w:rsidRPr="00645914">
              <w:t>02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н659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378142</w:t>
            </w:r>
            <w:r>
              <w:t>.</w:t>
            </w:r>
            <w:r w:rsidRPr="00645914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3346355</w:t>
            </w:r>
            <w:r>
              <w:t>.</w:t>
            </w:r>
            <w:r w:rsidRPr="00645914">
              <w:t>28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н660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378147</w:t>
            </w:r>
            <w:r>
              <w:t>.</w:t>
            </w:r>
            <w:r w:rsidRPr="00645914">
              <w:t>33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3346358</w:t>
            </w:r>
            <w:r>
              <w:t>.</w:t>
            </w:r>
            <w:r w:rsidRPr="00645914">
              <w:t>32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н661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378152</w:t>
            </w:r>
            <w:r>
              <w:t>.</w:t>
            </w:r>
            <w:r w:rsidRPr="00645914">
              <w:t>80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3346361</w:t>
            </w:r>
            <w:r>
              <w:t>.</w:t>
            </w:r>
            <w:r w:rsidRPr="00645914">
              <w:t>63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н662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378161</w:t>
            </w:r>
            <w:r>
              <w:t>.</w:t>
            </w:r>
            <w:r w:rsidRPr="00645914">
              <w:t>49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3346367</w:t>
            </w:r>
            <w:r>
              <w:t>.</w:t>
            </w:r>
            <w:r w:rsidRPr="00645914">
              <w:t>70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н663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378169</w:t>
            </w:r>
            <w:r>
              <w:t>.</w:t>
            </w:r>
            <w:r w:rsidRPr="00645914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3346372</w:t>
            </w:r>
            <w:r>
              <w:t>.</w:t>
            </w:r>
            <w:r w:rsidRPr="00645914">
              <w:t>22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н664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378178</w:t>
            </w:r>
            <w:r>
              <w:t>.</w:t>
            </w:r>
            <w:r w:rsidRPr="00645914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3346377</w:t>
            </w:r>
            <w:r>
              <w:t>.</w:t>
            </w:r>
            <w:r w:rsidRPr="00645914">
              <w:t>35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н665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378195</w:t>
            </w:r>
            <w:r>
              <w:t>.</w:t>
            </w:r>
            <w:r w:rsidRPr="00645914">
              <w:t>36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3346387</w:t>
            </w:r>
            <w:r>
              <w:t>.</w:t>
            </w:r>
            <w:r w:rsidRPr="00645914">
              <w:t>11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н666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378201</w:t>
            </w:r>
            <w:r>
              <w:t>.</w:t>
            </w:r>
            <w:r w:rsidRPr="00645914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3346390</w:t>
            </w:r>
            <w:r>
              <w:t>.</w:t>
            </w:r>
            <w:r w:rsidRPr="00645914">
              <w:t>59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н667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378217</w:t>
            </w:r>
            <w:r>
              <w:t>.</w:t>
            </w:r>
            <w:r w:rsidRPr="00645914">
              <w:t>95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3346400</w:t>
            </w:r>
            <w:r>
              <w:t>.</w:t>
            </w:r>
            <w:r w:rsidRPr="00645914">
              <w:t>69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н668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378239</w:t>
            </w:r>
            <w:r>
              <w:t>.</w:t>
            </w:r>
            <w:r w:rsidRPr="00645914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3346413</w:t>
            </w:r>
            <w:r>
              <w:t>.</w:t>
            </w:r>
            <w:r w:rsidRPr="00645914">
              <w:t>87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н669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378249</w:t>
            </w:r>
            <w:r>
              <w:t>.</w:t>
            </w:r>
            <w:r w:rsidRPr="00645914">
              <w:t>68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3346419</w:t>
            </w:r>
            <w:r>
              <w:t>.</w:t>
            </w:r>
            <w:r w:rsidRPr="00645914">
              <w:t>69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н670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378250</w:t>
            </w:r>
            <w:r>
              <w:t>.</w:t>
            </w:r>
            <w:r w:rsidRPr="00645914">
              <w:t>30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3346420</w:t>
            </w:r>
            <w:r>
              <w:t>.</w:t>
            </w:r>
            <w:r w:rsidRPr="00645914">
              <w:t>07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н671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378250</w:t>
            </w:r>
            <w:r>
              <w:t>.</w:t>
            </w:r>
            <w:r w:rsidRPr="00645914">
              <w:t>72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3346420</w:t>
            </w:r>
            <w:r>
              <w:t>.</w:t>
            </w:r>
            <w:r w:rsidRPr="00645914">
              <w:t>30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н672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378261</w:t>
            </w:r>
            <w:r>
              <w:t>.</w:t>
            </w:r>
            <w:r w:rsidRPr="00645914">
              <w:t>17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3346426</w:t>
            </w:r>
            <w:r>
              <w:t>.</w:t>
            </w:r>
            <w:r w:rsidRPr="00645914">
              <w:t>15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н673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378261</w:t>
            </w:r>
            <w:r>
              <w:t>.</w:t>
            </w:r>
            <w:r w:rsidRPr="00645914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3346426</w:t>
            </w:r>
            <w:r>
              <w:t>.</w:t>
            </w:r>
            <w:r w:rsidRPr="00645914">
              <w:t>19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н674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378270</w:t>
            </w:r>
            <w:r>
              <w:t>.</w:t>
            </w:r>
            <w:r w:rsidRPr="00645914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3346408</w:t>
            </w:r>
            <w:r>
              <w:t>.</w:t>
            </w:r>
            <w:r w:rsidRPr="00645914">
              <w:t>33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н675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378282</w:t>
            </w:r>
            <w:r>
              <w:t>.</w:t>
            </w:r>
            <w:r w:rsidRPr="00645914">
              <w:t>20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3346387</w:t>
            </w:r>
            <w:r>
              <w:t>.</w:t>
            </w:r>
            <w:r w:rsidRPr="00645914">
              <w:t>14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н676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378283</w:t>
            </w:r>
            <w:r>
              <w:t>.</w:t>
            </w:r>
            <w:r w:rsidRPr="00645914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3346386</w:t>
            </w:r>
            <w:r>
              <w:t>.</w:t>
            </w:r>
            <w:r w:rsidRPr="00645914">
              <w:t>24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н677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378283</w:t>
            </w:r>
            <w:r>
              <w:t>.</w:t>
            </w:r>
            <w:r w:rsidRPr="00645914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3346386</w:t>
            </w:r>
            <w:r>
              <w:t>.</w:t>
            </w:r>
            <w:r w:rsidRPr="00645914">
              <w:t>08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н678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378246</w:t>
            </w:r>
            <w:r>
              <w:t>.</w:t>
            </w:r>
            <w:r w:rsidRPr="00645914">
              <w:t>56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3346363</w:t>
            </w:r>
            <w:r>
              <w:t>.</w:t>
            </w:r>
            <w:r w:rsidRPr="00645914">
              <w:t>68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н679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378246</w:t>
            </w:r>
            <w:r>
              <w:t>.</w:t>
            </w:r>
            <w:r w:rsidRPr="00645914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3346363</w:t>
            </w:r>
            <w:r>
              <w:t>.</w:t>
            </w:r>
            <w:r w:rsidRPr="00645914">
              <w:t>18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н680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378245</w:t>
            </w:r>
            <w:r>
              <w:t>.</w:t>
            </w:r>
            <w:r w:rsidRPr="00645914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3346356</w:t>
            </w:r>
            <w:r>
              <w:t>.</w:t>
            </w:r>
            <w:r w:rsidRPr="00645914">
              <w:t>56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н681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378245</w:t>
            </w:r>
            <w:r>
              <w:t>.</w:t>
            </w:r>
            <w:r w:rsidRPr="00645914">
              <w:t>26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3346356</w:t>
            </w:r>
            <w:r>
              <w:t>.</w:t>
            </w:r>
            <w:r w:rsidRPr="00645914">
              <w:t>13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н682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378248</w:t>
            </w:r>
            <w:r>
              <w:t>.</w:t>
            </w:r>
            <w:r w:rsidRPr="00645914">
              <w:t>07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3346350</w:t>
            </w:r>
            <w:r>
              <w:t>.</w:t>
            </w:r>
            <w:r w:rsidRPr="00645914">
              <w:t>51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н683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378248</w:t>
            </w:r>
            <w:r>
              <w:t>.</w:t>
            </w:r>
            <w:r w:rsidRPr="00645914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3346350</w:t>
            </w:r>
            <w:r>
              <w:t>.</w:t>
            </w:r>
            <w:r w:rsidRPr="00645914">
              <w:t>22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н684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378253</w:t>
            </w:r>
            <w:r>
              <w:t>.</w:t>
            </w:r>
            <w:r w:rsidRPr="00645914">
              <w:t>78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3346346</w:t>
            </w:r>
            <w:r>
              <w:t>.</w:t>
            </w:r>
            <w:r w:rsidRPr="00645914">
              <w:t>80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н685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378266</w:t>
            </w:r>
            <w:r>
              <w:t>.</w:t>
            </w:r>
            <w:r w:rsidRPr="00645914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3346328</w:t>
            </w:r>
            <w:r>
              <w:t>.</w:t>
            </w:r>
            <w:r w:rsidRPr="00645914">
              <w:t>40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н686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378268</w:t>
            </w:r>
            <w:r>
              <w:t>.</w:t>
            </w:r>
            <w:r w:rsidRPr="00645914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3346325</w:t>
            </w:r>
            <w:r>
              <w:t>.</w:t>
            </w:r>
            <w:r w:rsidRPr="00645914">
              <w:t>42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н687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378267</w:t>
            </w:r>
            <w:r>
              <w:t>.</w:t>
            </w:r>
            <w:r w:rsidRPr="00645914">
              <w:t>33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3346324</w:t>
            </w:r>
            <w:r>
              <w:t>.</w:t>
            </w:r>
            <w:r w:rsidRPr="00645914">
              <w:t>88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н688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378271</w:t>
            </w:r>
            <w:r>
              <w:t>.</w:t>
            </w:r>
            <w:r w:rsidRPr="00645914">
              <w:t>10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3346319</w:t>
            </w:r>
            <w:r>
              <w:t>.</w:t>
            </w:r>
            <w:r w:rsidRPr="00645914">
              <w:t>17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н689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378276</w:t>
            </w:r>
            <w:r>
              <w:t>.</w:t>
            </w:r>
            <w:r w:rsidRPr="00645914">
              <w:t>16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3346322</w:t>
            </w:r>
            <w:r>
              <w:t>.</w:t>
            </w:r>
            <w:r w:rsidRPr="00645914">
              <w:t>43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н690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378272</w:t>
            </w:r>
            <w:r>
              <w:t>.</w:t>
            </w:r>
            <w:r w:rsidRPr="00645914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3346328</w:t>
            </w:r>
            <w:r>
              <w:t>.</w:t>
            </w:r>
            <w:r w:rsidRPr="00645914">
              <w:t>08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н691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378269</w:t>
            </w:r>
            <w:r>
              <w:t>.</w:t>
            </w:r>
            <w:r w:rsidRPr="00645914">
              <w:t>89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3346326</w:t>
            </w:r>
            <w:r>
              <w:t>.</w:t>
            </w:r>
            <w:r w:rsidRPr="00645914">
              <w:t>53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н692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378267</w:t>
            </w:r>
            <w:r>
              <w:t>.</w:t>
            </w:r>
            <w:r w:rsidRPr="00645914">
              <w:t>81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3346329</w:t>
            </w:r>
            <w:r>
              <w:t>.</w:t>
            </w:r>
            <w:r w:rsidRPr="00645914">
              <w:t>52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н693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378255</w:t>
            </w:r>
            <w:r>
              <w:t>.</w:t>
            </w:r>
            <w:r w:rsidRPr="00645914">
              <w:t>21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3346348</w:t>
            </w:r>
            <w:r>
              <w:t>.</w:t>
            </w:r>
            <w:r w:rsidRPr="00645914">
              <w:t>26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н694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378249</w:t>
            </w:r>
            <w:r>
              <w:t>.</w:t>
            </w:r>
            <w:r w:rsidRPr="00645914">
              <w:t>74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3346351</w:t>
            </w:r>
            <w:r>
              <w:t>.</w:t>
            </w:r>
            <w:r w:rsidRPr="00645914">
              <w:t>63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н695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378249</w:t>
            </w:r>
            <w:r>
              <w:t>.</w:t>
            </w:r>
            <w:r w:rsidRPr="00645914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3346351</w:t>
            </w:r>
            <w:r>
              <w:t>.</w:t>
            </w:r>
            <w:r w:rsidRPr="00645914">
              <w:t>76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н696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378247</w:t>
            </w:r>
            <w:r>
              <w:t>.</w:t>
            </w:r>
            <w:r w:rsidRPr="00645914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3346356</w:t>
            </w:r>
            <w:r>
              <w:t>.</w:t>
            </w:r>
            <w:r w:rsidRPr="00645914">
              <w:t>56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н697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378247</w:t>
            </w:r>
            <w:r>
              <w:t>.</w:t>
            </w:r>
            <w:r w:rsidRPr="00645914">
              <w:t>19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3346356</w:t>
            </w:r>
            <w:r>
              <w:t>.</w:t>
            </w:r>
            <w:r w:rsidRPr="00645914">
              <w:t>75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н698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378247</w:t>
            </w:r>
            <w:r>
              <w:t>.</w:t>
            </w:r>
            <w:r w:rsidRPr="00645914">
              <w:t>99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3346362</w:t>
            </w:r>
            <w:r>
              <w:t>.</w:t>
            </w:r>
            <w:r w:rsidRPr="00645914">
              <w:t>22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н699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378248</w:t>
            </w:r>
            <w:r>
              <w:t>.</w:t>
            </w:r>
            <w:r w:rsidRPr="00645914">
              <w:t>14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3346362</w:t>
            </w:r>
            <w:r>
              <w:t>.</w:t>
            </w:r>
            <w:r w:rsidRPr="00645914">
              <w:t>44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н700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378284</w:t>
            </w:r>
            <w:r>
              <w:t>.</w:t>
            </w:r>
            <w:r w:rsidRPr="00645914">
              <w:t>96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3346384</w:t>
            </w:r>
            <w:r>
              <w:t>.</w:t>
            </w:r>
            <w:r w:rsidRPr="00645914">
              <w:t>70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н701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378285</w:t>
            </w:r>
            <w:r>
              <w:t>.</w:t>
            </w:r>
            <w:r w:rsidRPr="00645914">
              <w:t>93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3346386</w:t>
            </w:r>
            <w:r>
              <w:t>.</w:t>
            </w:r>
            <w:r w:rsidRPr="00645914">
              <w:t>92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н702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378283</w:t>
            </w:r>
            <w:r>
              <w:t>.</w:t>
            </w:r>
            <w:r w:rsidRPr="00645914">
              <w:t>73</w:t>
            </w:r>
          </w:p>
        </w:tc>
        <w:tc>
          <w:tcPr>
            <w:tcW w:w="368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3346388</w:t>
            </w:r>
            <w:r>
              <w:t>.</w:t>
            </w:r>
            <w:r w:rsidRPr="00645914">
              <w:t>50</w:t>
            </w:r>
          </w:p>
        </w:tc>
      </w:tr>
      <w:tr w:rsidR="00CC3366" w:rsidRPr="00224463" w:rsidTr="00463AAE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н703</w:t>
            </w:r>
          </w:p>
        </w:tc>
        <w:tc>
          <w:tcPr>
            <w:tcW w:w="3717" w:type="dxa"/>
            <w:shd w:val="clear" w:color="auto" w:fill="auto"/>
          </w:tcPr>
          <w:p w:rsidR="00CC3366" w:rsidRPr="00645914" w:rsidRDefault="00CC3366" w:rsidP="00CC3366">
            <w:pPr>
              <w:jc w:val="center"/>
            </w:pPr>
            <w:r w:rsidRPr="00645914">
              <w:t>378272</w:t>
            </w:r>
            <w:r>
              <w:t>.</w:t>
            </w:r>
            <w:r w:rsidRPr="00645914">
              <w:t>54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645914">
              <w:t>3346408</w:t>
            </w:r>
            <w:r>
              <w:t>.</w:t>
            </w:r>
            <w:r w:rsidRPr="00645914">
              <w:t>84</w:t>
            </w:r>
          </w:p>
        </w:tc>
      </w:tr>
    </w:tbl>
    <w:p w:rsidR="005367CF" w:rsidRDefault="00CD59FD" w:rsidP="00CC3366">
      <w:pPr>
        <w:jc w:val="center"/>
      </w:pPr>
      <w: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н704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378263</w:t>
            </w:r>
            <w:r>
              <w:t>.</w:t>
            </w:r>
            <w:r w:rsidRPr="004C0CBB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3346426</w:t>
            </w:r>
            <w:r>
              <w:t>.</w:t>
            </w:r>
            <w:r w:rsidRPr="004C0CBB">
              <w:t>90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н705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378268</w:t>
            </w:r>
            <w:r>
              <w:t>.</w:t>
            </w:r>
            <w:r w:rsidRPr="004C0CBB">
              <w:t>09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3346430</w:t>
            </w:r>
            <w:r>
              <w:t>.</w:t>
            </w:r>
            <w:r w:rsidRPr="004C0CBB">
              <w:t>51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н706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378273</w:t>
            </w:r>
            <w:r>
              <w:t>.</w:t>
            </w:r>
            <w:r w:rsidRPr="004C0CBB">
              <w:t>41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3346433</w:t>
            </w:r>
            <w:r>
              <w:t>.</w:t>
            </w:r>
            <w:r w:rsidRPr="004C0CBB">
              <w:t>70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н707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378278</w:t>
            </w:r>
            <w:r>
              <w:t>.</w:t>
            </w:r>
            <w:r w:rsidRPr="004C0CBB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3346438</w:t>
            </w:r>
            <w:r>
              <w:t>.</w:t>
            </w:r>
            <w:r w:rsidRPr="004C0CBB">
              <w:t>58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н708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378292</w:t>
            </w:r>
            <w:r>
              <w:t>.</w:t>
            </w:r>
            <w:r w:rsidRPr="004C0CBB">
              <w:t>45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3346445</w:t>
            </w:r>
            <w:r>
              <w:t>.</w:t>
            </w:r>
            <w:r w:rsidRPr="004C0CBB">
              <w:t>21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н709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378293</w:t>
            </w:r>
            <w:r>
              <w:t>.</w:t>
            </w:r>
            <w:r w:rsidRPr="004C0CBB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3346445</w:t>
            </w:r>
            <w:r>
              <w:t>.</w:t>
            </w:r>
            <w:r w:rsidRPr="004C0CBB">
              <w:t>82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н710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378312</w:t>
            </w:r>
            <w:r>
              <w:t>.</w:t>
            </w:r>
            <w:r w:rsidRPr="004C0CBB">
              <w:t>63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3346457</w:t>
            </w:r>
            <w:r>
              <w:t>.</w:t>
            </w:r>
            <w:r w:rsidRPr="004C0CBB">
              <w:t>40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н711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378329</w:t>
            </w:r>
            <w:r>
              <w:t>.</w:t>
            </w:r>
            <w:r w:rsidRPr="004C0CBB">
              <w:t>59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3346467</w:t>
            </w:r>
            <w:r>
              <w:t>.</w:t>
            </w:r>
            <w:r w:rsidRPr="004C0CBB">
              <w:t>64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н712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378342</w:t>
            </w:r>
            <w:r>
              <w:t>.</w:t>
            </w:r>
            <w:r w:rsidRPr="004C0CBB">
              <w:t>99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3346475</w:t>
            </w:r>
            <w:r>
              <w:t>.</w:t>
            </w:r>
            <w:r w:rsidRPr="004C0CBB">
              <w:t>67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н713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378354</w:t>
            </w:r>
            <w:r>
              <w:t>.</w:t>
            </w:r>
            <w:r w:rsidRPr="004C0CBB">
              <w:t>76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3346482</w:t>
            </w:r>
            <w:r>
              <w:t>.</w:t>
            </w:r>
            <w:r w:rsidRPr="004C0CBB">
              <w:t>50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н714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378363</w:t>
            </w:r>
            <w:r>
              <w:t>.</w:t>
            </w:r>
            <w:r w:rsidRPr="004C0CBB">
              <w:t>15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3346487</w:t>
            </w:r>
            <w:r>
              <w:t>.</w:t>
            </w:r>
            <w:r w:rsidRPr="004C0CBB">
              <w:t>51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н715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378384</w:t>
            </w:r>
            <w:r>
              <w:t>.</w:t>
            </w:r>
            <w:r w:rsidRPr="004C0CBB">
              <w:t>92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3346500</w:t>
            </w:r>
            <w:r>
              <w:t>.</w:t>
            </w:r>
            <w:r w:rsidRPr="004C0CBB">
              <w:t>54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н716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378394</w:t>
            </w:r>
            <w:r>
              <w:t>.</w:t>
            </w:r>
            <w:r w:rsidRPr="004C0CBB">
              <w:t>06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3346505</w:t>
            </w:r>
            <w:r>
              <w:t>.</w:t>
            </w:r>
            <w:r w:rsidRPr="004C0CBB">
              <w:t>79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н717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378396</w:t>
            </w:r>
            <w:r>
              <w:t>.</w:t>
            </w:r>
            <w:r w:rsidRPr="004C0CBB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3346507</w:t>
            </w:r>
            <w:r>
              <w:t>.</w:t>
            </w:r>
            <w:r w:rsidRPr="004C0CBB">
              <w:t>43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н718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378404</w:t>
            </w:r>
            <w:r>
              <w:t>.</w:t>
            </w:r>
            <w:r w:rsidRPr="004C0CBB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3346494</w:t>
            </w:r>
            <w:r>
              <w:t>.</w:t>
            </w:r>
            <w:r w:rsidRPr="004C0CBB">
              <w:t>08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н719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378418</w:t>
            </w:r>
            <w:r>
              <w:t>.</w:t>
            </w:r>
            <w:r w:rsidRPr="004C0CBB">
              <w:t>83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3346469</w:t>
            </w:r>
            <w:r>
              <w:t>.</w:t>
            </w:r>
            <w:r w:rsidRPr="004C0CBB">
              <w:t>67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н720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378432</w:t>
            </w:r>
            <w:r>
              <w:t>.</w:t>
            </w:r>
            <w:r w:rsidRPr="004C0CBB">
              <w:t>52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3346446</w:t>
            </w:r>
            <w:r>
              <w:t>.</w:t>
            </w:r>
            <w:r w:rsidRPr="004C0CBB">
              <w:t>96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н721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378444</w:t>
            </w:r>
            <w:r>
              <w:t>.</w:t>
            </w:r>
            <w:r w:rsidRPr="004C0CBB">
              <w:t>57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3346435</w:t>
            </w:r>
            <w:r>
              <w:t>.</w:t>
            </w:r>
            <w:r w:rsidRPr="004C0CBB">
              <w:t>76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н722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378447</w:t>
            </w:r>
            <w:r>
              <w:t>.</w:t>
            </w:r>
            <w:r w:rsidRPr="004C0CBB">
              <w:t>05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3346432</w:t>
            </w:r>
            <w:r>
              <w:t>.</w:t>
            </w:r>
            <w:r w:rsidRPr="004C0CBB">
              <w:t>94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н723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378448</w:t>
            </w:r>
            <w:r>
              <w:t>.</w:t>
            </w:r>
            <w:r w:rsidRPr="004C0CBB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3346431</w:t>
            </w:r>
            <w:r>
              <w:t>.</w:t>
            </w:r>
            <w:r w:rsidRPr="004C0CBB">
              <w:t>55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н724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378449</w:t>
            </w:r>
            <w:r>
              <w:t>.</w:t>
            </w:r>
            <w:r w:rsidRPr="004C0CBB">
              <w:t>23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3346431</w:t>
            </w:r>
            <w:r>
              <w:t>.</w:t>
            </w:r>
            <w:r w:rsidRPr="004C0CBB">
              <w:t>85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 w:rsidRPr="004C0CBB">
              <w:t>378451</w:t>
            </w:r>
            <w:r>
              <w:t>.</w:t>
            </w:r>
            <w:r w:rsidRPr="004C0CBB">
              <w:t>38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4C0CBB">
              <w:t>3346428</w:t>
            </w:r>
            <w:r>
              <w:t>.</w:t>
            </w:r>
            <w:r w:rsidRPr="004C0CBB">
              <w:t>61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>
              <w:t>-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>
              <w:t>-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н725</w:t>
            </w:r>
          </w:p>
        </w:tc>
        <w:tc>
          <w:tcPr>
            <w:tcW w:w="371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378581</w:t>
            </w:r>
            <w:r>
              <w:t>.</w:t>
            </w:r>
            <w:r w:rsidRPr="00794F46">
              <w:t>40</w:t>
            </w:r>
          </w:p>
        </w:tc>
        <w:tc>
          <w:tcPr>
            <w:tcW w:w="368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3346660</w:t>
            </w:r>
            <w:r>
              <w:t>.</w:t>
            </w:r>
            <w:r w:rsidRPr="00794F46">
              <w:t>62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н726</w:t>
            </w:r>
          </w:p>
        </w:tc>
        <w:tc>
          <w:tcPr>
            <w:tcW w:w="371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378564</w:t>
            </w:r>
            <w:r>
              <w:t>.</w:t>
            </w:r>
            <w:r w:rsidRPr="00794F46">
              <w:t>90</w:t>
            </w:r>
          </w:p>
        </w:tc>
        <w:tc>
          <w:tcPr>
            <w:tcW w:w="368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3346669</w:t>
            </w:r>
            <w:r>
              <w:t>.</w:t>
            </w:r>
            <w:r w:rsidRPr="00794F46">
              <w:t>23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н727</w:t>
            </w:r>
          </w:p>
        </w:tc>
        <w:tc>
          <w:tcPr>
            <w:tcW w:w="371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378589</w:t>
            </w:r>
            <w:r>
              <w:t>.</w:t>
            </w:r>
            <w:r w:rsidRPr="00794F46">
              <w:t>11</w:t>
            </w:r>
          </w:p>
        </w:tc>
        <w:tc>
          <w:tcPr>
            <w:tcW w:w="368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3346697</w:t>
            </w:r>
            <w:r>
              <w:t>.</w:t>
            </w:r>
            <w:r w:rsidRPr="00794F46">
              <w:t>51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н728</w:t>
            </w:r>
          </w:p>
        </w:tc>
        <w:tc>
          <w:tcPr>
            <w:tcW w:w="371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378603</w:t>
            </w:r>
            <w:r>
              <w:t>.</w:t>
            </w:r>
            <w:r w:rsidRPr="00794F46">
              <w:t>27</w:t>
            </w:r>
          </w:p>
        </w:tc>
        <w:tc>
          <w:tcPr>
            <w:tcW w:w="368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3346685</w:t>
            </w:r>
            <w:r>
              <w:t>.</w:t>
            </w:r>
            <w:r w:rsidRPr="00794F46">
              <w:t>39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н725</w:t>
            </w:r>
          </w:p>
        </w:tc>
        <w:tc>
          <w:tcPr>
            <w:tcW w:w="3717" w:type="dxa"/>
            <w:shd w:val="clear" w:color="auto" w:fill="auto"/>
          </w:tcPr>
          <w:p w:rsidR="00CC3366" w:rsidRPr="00794F46" w:rsidRDefault="00CC3366" w:rsidP="00CC3366">
            <w:pPr>
              <w:jc w:val="center"/>
            </w:pPr>
            <w:r w:rsidRPr="00794F46">
              <w:t>378581</w:t>
            </w:r>
            <w:r>
              <w:t>.</w:t>
            </w:r>
            <w:r w:rsidRPr="00794F46">
              <w:t>40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794F46">
              <w:t>3346660</w:t>
            </w:r>
            <w:r>
              <w:t>.</w:t>
            </w:r>
            <w:r w:rsidRPr="00794F46">
              <w:t>62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>
              <w:t>-</w:t>
            </w:r>
          </w:p>
        </w:tc>
        <w:tc>
          <w:tcPr>
            <w:tcW w:w="3687" w:type="dxa"/>
            <w:shd w:val="clear" w:color="auto" w:fill="auto"/>
          </w:tcPr>
          <w:p w:rsidR="00CC3366" w:rsidRPr="004C0CBB" w:rsidRDefault="00CC3366" w:rsidP="00CC3366">
            <w:pPr>
              <w:jc w:val="center"/>
            </w:pPr>
            <w:r>
              <w:t>-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н729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378259</w:t>
            </w:r>
            <w:r>
              <w:t>.</w:t>
            </w:r>
            <w:r w:rsidRPr="00602973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3346787</w:t>
            </w:r>
            <w:r>
              <w:t>.</w:t>
            </w:r>
            <w:r w:rsidRPr="00602973">
              <w:t>48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н730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378257</w:t>
            </w:r>
            <w:r>
              <w:t>.</w:t>
            </w:r>
            <w:r w:rsidRPr="00602973">
              <w:t>25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3346788</w:t>
            </w:r>
            <w:r>
              <w:t>.</w:t>
            </w:r>
            <w:r w:rsidRPr="00602973">
              <w:t>19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н731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378254</w:t>
            </w:r>
            <w:r>
              <w:t>.</w:t>
            </w:r>
            <w:r w:rsidRPr="00602973">
              <w:t>91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3346786</w:t>
            </w:r>
            <w:r>
              <w:t>.</w:t>
            </w:r>
            <w:r w:rsidRPr="00602973">
              <w:t>79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н732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378125</w:t>
            </w:r>
            <w:r>
              <w:t>.</w:t>
            </w:r>
            <w:r w:rsidRPr="00602973">
              <w:t>64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3346709</w:t>
            </w:r>
            <w:r>
              <w:t>.</w:t>
            </w:r>
            <w:r w:rsidRPr="00602973">
              <w:t>99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н733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378108</w:t>
            </w:r>
            <w:r>
              <w:t>.</w:t>
            </w:r>
            <w:r w:rsidRPr="00602973">
              <w:t>62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3346699</w:t>
            </w:r>
            <w:r>
              <w:t>.</w:t>
            </w:r>
            <w:r w:rsidRPr="00602973">
              <w:t>87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н734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378107</w:t>
            </w:r>
            <w:r>
              <w:t>.</w:t>
            </w:r>
            <w:r w:rsidRPr="00602973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3346701</w:t>
            </w:r>
            <w:r>
              <w:t>.</w:t>
            </w:r>
            <w:r w:rsidRPr="00602973">
              <w:t>63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н735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378124</w:t>
            </w:r>
            <w:r>
              <w:t>.</w:t>
            </w:r>
            <w:r w:rsidRPr="00602973">
              <w:t>60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3346711</w:t>
            </w:r>
            <w:r>
              <w:t>.</w:t>
            </w:r>
            <w:r w:rsidRPr="00602973">
              <w:t>79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н736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378253</w:t>
            </w:r>
            <w:r>
              <w:t>.</w:t>
            </w:r>
            <w:r w:rsidRPr="00602973">
              <w:t>89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3346788</w:t>
            </w:r>
            <w:r>
              <w:t>.</w:t>
            </w:r>
            <w:r w:rsidRPr="00602973">
              <w:t>57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н737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378259</w:t>
            </w:r>
            <w:r>
              <w:t>.</w:t>
            </w:r>
            <w:r w:rsidRPr="00602973">
              <w:t>48</w:t>
            </w:r>
          </w:p>
        </w:tc>
        <w:tc>
          <w:tcPr>
            <w:tcW w:w="368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3346791</w:t>
            </w:r>
            <w:r>
              <w:t>.</w:t>
            </w:r>
            <w:r w:rsidRPr="00602973">
              <w:t>90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н726</w:t>
            </w:r>
          </w:p>
        </w:tc>
        <w:tc>
          <w:tcPr>
            <w:tcW w:w="3717" w:type="dxa"/>
            <w:shd w:val="clear" w:color="auto" w:fill="auto"/>
          </w:tcPr>
          <w:p w:rsidR="00CC3366" w:rsidRPr="00602973" w:rsidRDefault="00CC3366" w:rsidP="00CC3366">
            <w:pPr>
              <w:jc w:val="center"/>
            </w:pPr>
            <w:r w:rsidRPr="00602973">
              <w:t>378259</w:t>
            </w:r>
            <w:r>
              <w:t>.</w:t>
            </w:r>
            <w:r w:rsidRPr="00602973">
              <w:t>00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602973">
              <w:t>3346787</w:t>
            </w:r>
            <w:r>
              <w:t>.</w:t>
            </w:r>
            <w:r w:rsidRPr="00602973">
              <w:t>48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7" w:type="dxa"/>
            <w:shd w:val="clear" w:color="auto" w:fill="auto"/>
          </w:tcPr>
          <w:p w:rsidR="00CC3366" w:rsidRPr="00531273" w:rsidRDefault="00CC3366" w:rsidP="00CC3366">
            <w:pPr>
              <w:jc w:val="center"/>
            </w:pPr>
            <w:r>
              <w:t>-</w:t>
            </w:r>
          </w:p>
        </w:tc>
        <w:tc>
          <w:tcPr>
            <w:tcW w:w="3687" w:type="dxa"/>
            <w:shd w:val="clear" w:color="auto" w:fill="auto"/>
          </w:tcPr>
          <w:p w:rsidR="00CC3366" w:rsidRPr="00531273" w:rsidRDefault="00CC3366" w:rsidP="00CC3366">
            <w:pPr>
              <w:jc w:val="center"/>
            </w:pPr>
            <w:r>
              <w:t>-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н738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378103</w:t>
            </w:r>
            <w:r>
              <w:t>.</w:t>
            </w:r>
            <w:r w:rsidRPr="00B7654A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3346696</w:t>
            </w:r>
            <w:r>
              <w:t>.</w:t>
            </w:r>
            <w:r w:rsidRPr="00B7654A">
              <w:t>81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н739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377994</w:t>
            </w:r>
            <w:r>
              <w:t>.</w:t>
            </w:r>
            <w:r w:rsidRPr="00B7654A">
              <w:t>02</w:t>
            </w:r>
          </w:p>
        </w:tc>
        <w:tc>
          <w:tcPr>
            <w:tcW w:w="368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3346631</w:t>
            </w:r>
            <w:r>
              <w:t>.</w:t>
            </w:r>
            <w:r w:rsidRPr="00B7654A">
              <w:t>79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н740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377891</w:t>
            </w:r>
            <w:r>
              <w:t>.</w:t>
            </w:r>
            <w:r w:rsidRPr="00B7654A">
              <w:t>22</w:t>
            </w:r>
          </w:p>
        </w:tc>
        <w:tc>
          <w:tcPr>
            <w:tcW w:w="368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3346570</w:t>
            </w:r>
            <w:r>
              <w:t>.</w:t>
            </w:r>
            <w:r w:rsidRPr="00B7654A">
              <w:t>70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н741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377890</w:t>
            </w:r>
            <w:r>
              <w:t>.</w:t>
            </w:r>
            <w:r w:rsidRPr="00B7654A">
              <w:t>12</w:t>
            </w:r>
          </w:p>
        </w:tc>
        <w:tc>
          <w:tcPr>
            <w:tcW w:w="368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3346572</w:t>
            </w:r>
            <w:r>
              <w:t>.</w:t>
            </w:r>
            <w:r w:rsidRPr="00B7654A">
              <w:t>55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н742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377992</w:t>
            </w:r>
            <w:r>
              <w:t>.</w:t>
            </w:r>
            <w:r w:rsidRPr="00B7654A">
              <w:t>94</w:t>
            </w:r>
          </w:p>
        </w:tc>
        <w:tc>
          <w:tcPr>
            <w:tcW w:w="368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3346633</w:t>
            </w:r>
            <w:r>
              <w:t>.</w:t>
            </w:r>
            <w:r w:rsidRPr="00B7654A">
              <w:t>61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н743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378102</w:t>
            </w:r>
            <w:r>
              <w:t>.</w:t>
            </w:r>
            <w:r w:rsidRPr="00B7654A">
              <w:t>32</w:t>
            </w:r>
          </w:p>
        </w:tc>
        <w:tc>
          <w:tcPr>
            <w:tcW w:w="368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3346698</w:t>
            </w:r>
            <w:r>
              <w:t>.</w:t>
            </w:r>
            <w:r w:rsidRPr="00B7654A">
              <w:t>57</w:t>
            </w:r>
          </w:p>
        </w:tc>
      </w:tr>
      <w:tr w:rsidR="00CC3366" w:rsidRPr="00224463" w:rsidTr="005367CF">
        <w:tc>
          <w:tcPr>
            <w:tcW w:w="2802" w:type="dxa"/>
            <w:shd w:val="clear" w:color="auto" w:fill="auto"/>
            <w:vAlign w:val="center"/>
          </w:tcPr>
          <w:p w:rsidR="00CC3366" w:rsidRDefault="00CC3366" w:rsidP="00CC3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н738</w:t>
            </w:r>
          </w:p>
        </w:tc>
        <w:tc>
          <w:tcPr>
            <w:tcW w:w="3717" w:type="dxa"/>
            <w:shd w:val="clear" w:color="auto" w:fill="auto"/>
          </w:tcPr>
          <w:p w:rsidR="00CC3366" w:rsidRPr="00B7654A" w:rsidRDefault="00CC3366" w:rsidP="00CC3366">
            <w:pPr>
              <w:jc w:val="center"/>
            </w:pPr>
            <w:r w:rsidRPr="00B7654A">
              <w:t>378103</w:t>
            </w:r>
            <w:r>
              <w:t>.</w:t>
            </w:r>
            <w:r w:rsidRPr="00B7654A">
              <w:t>46</w:t>
            </w:r>
          </w:p>
        </w:tc>
        <w:tc>
          <w:tcPr>
            <w:tcW w:w="3687" w:type="dxa"/>
            <w:shd w:val="clear" w:color="auto" w:fill="auto"/>
          </w:tcPr>
          <w:p w:rsidR="00CC3366" w:rsidRDefault="00CC3366" w:rsidP="00CC3366">
            <w:pPr>
              <w:jc w:val="center"/>
            </w:pPr>
            <w:r w:rsidRPr="00B7654A">
              <w:t>3346696</w:t>
            </w:r>
            <w:r>
              <w:t>.</w:t>
            </w:r>
            <w:r w:rsidRPr="00B7654A">
              <w:t>81</w:t>
            </w:r>
          </w:p>
        </w:tc>
      </w:tr>
    </w:tbl>
    <w:p w:rsidR="00E212C0" w:rsidRDefault="005367CF" w:rsidP="00EE7B68">
      <w:pPr>
        <w:jc w:val="center"/>
      </w:pPr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83751" w:rsidRPr="00C52854" w:rsidTr="00E02D3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3751" w:rsidRDefault="00B83751" w:rsidP="00E02D33">
            <w:pPr>
              <w:spacing w:line="276" w:lineRule="auto"/>
              <w:jc w:val="center"/>
              <w:rPr>
                <w:noProof/>
                <w:sz w:val="20"/>
                <w:szCs w:val="20"/>
              </w:rPr>
            </w:pPr>
          </w:p>
          <w:p w:rsidR="00DF6AE3" w:rsidRDefault="00F81BD1" w:rsidP="00F373F4">
            <w:pPr>
              <w:spacing w:line="276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8350592" behindDoc="1" locked="0" layoutInCell="1" allowOverlap="1" wp14:anchorId="0FFA55C7" wp14:editId="11B95F4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6343650" cy="719010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19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1E83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7280" behindDoc="0" locked="0" layoutInCell="1" allowOverlap="1" wp14:anchorId="104EF310" wp14:editId="3FCF611D">
                      <wp:simplePos x="0" y="0"/>
                      <wp:positionH relativeFrom="column">
                        <wp:posOffset>5392420</wp:posOffset>
                      </wp:positionH>
                      <wp:positionV relativeFrom="paragraph">
                        <wp:posOffset>24130</wp:posOffset>
                      </wp:positionV>
                      <wp:extent cx="523875" cy="228600"/>
                      <wp:effectExtent l="0" t="0" r="28575" b="1905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EE7B6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Лист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9" o:spid="_x0000_s1026" type="#_x0000_t202" style="position:absolute;left:0;text-align:left;margin-left:424.6pt;margin-top:1.9pt;width:41.25pt;height:18pt;z-index:2583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" fillcolor="white [3201]" strokeweight=".5pt">
                      <v:textbox>
                        <w:txbxContent>
                          <w:p w:rsidR="00C43755" w:rsidRPr="007B0B2E" w:rsidRDefault="00C43755" w:rsidP="00EE7B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Лист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9264" behindDoc="0" locked="0" layoutInCell="1" allowOverlap="1" wp14:anchorId="6034000C" wp14:editId="45F2A8F9">
                      <wp:simplePos x="0" y="0"/>
                      <wp:positionH relativeFrom="column">
                        <wp:posOffset>4436701</wp:posOffset>
                      </wp:positionH>
                      <wp:positionV relativeFrom="paragraph">
                        <wp:posOffset>15595</wp:posOffset>
                      </wp:positionV>
                      <wp:extent cx="1476375" cy="1870740"/>
                      <wp:effectExtent l="0" t="0" r="28575" b="15240"/>
                      <wp:wrapNone/>
                      <wp:docPr id="961" name="Прямоугольник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1870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61" o:spid="_x0000_s1026" style="position:absolute;margin-left:349.35pt;margin-top:1.25pt;width:116.25pt;height:147.3pt;z-index:2583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" filled="f" strokecolor="black [3213]" strokeweight="1pt"/>
                  </w:pict>
                </mc:Fallback>
              </mc:AlternateContent>
            </w:r>
          </w:p>
          <w:p w:rsidR="00EE7B68" w:rsidRDefault="00EE7B68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EE7B68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6976" behindDoc="0" locked="0" layoutInCell="1" allowOverlap="1" wp14:anchorId="29EAEDF5" wp14:editId="34B78654">
                      <wp:simplePos x="0" y="0"/>
                      <wp:positionH relativeFrom="column">
                        <wp:posOffset>3376295</wp:posOffset>
                      </wp:positionH>
                      <wp:positionV relativeFrom="paragraph">
                        <wp:posOffset>74930</wp:posOffset>
                      </wp:positionV>
                      <wp:extent cx="523875" cy="228600"/>
                      <wp:effectExtent l="0" t="0" r="28575" b="19050"/>
                      <wp:wrapNone/>
                      <wp:docPr id="57" name="Пол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C437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 w:rsidR="00B211E5">
                                    <w:rPr>
                                      <w:sz w:val="18"/>
                                      <w:szCs w:val="18"/>
                                    </w:rPr>
                                    <w:t>ист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7" o:spid="_x0000_s1027" type="#_x0000_t202" style="position:absolute;left:0;text-align:left;margin-left:265.85pt;margin-top:5.9pt;width:41.25pt;height:18pt;z-index:2583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" fillcolor="white [3201]" strokeweight=".5pt">
                      <v:textbox>
                        <w:txbxContent>
                          <w:p w:rsidR="00C43755" w:rsidRPr="007B0B2E" w:rsidRDefault="00C43755" w:rsidP="00C4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>Л</w:t>
                            </w:r>
                            <w:r w:rsidR="00B211E5">
                              <w:rPr>
                                <w:sz w:val="18"/>
                                <w:szCs w:val="18"/>
                              </w:rPr>
                              <w:t>ист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9568" behindDoc="0" locked="0" layoutInCell="1" allowOverlap="1" wp14:anchorId="7FA91270" wp14:editId="14354F4C">
                      <wp:simplePos x="0" y="0"/>
                      <wp:positionH relativeFrom="column">
                        <wp:posOffset>3373445</wp:posOffset>
                      </wp:positionH>
                      <wp:positionV relativeFrom="paragraph">
                        <wp:posOffset>66424</wp:posOffset>
                      </wp:positionV>
                      <wp:extent cx="1679575" cy="1499191"/>
                      <wp:effectExtent l="0" t="0" r="15875" b="2540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9575" cy="149919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265.65pt;margin-top:5.25pt;width:132.25pt;height:118.05pt;z-index:2583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" filled="f" strokecolor="black [3213]" strokeweight="1pt"/>
                  </w:pict>
                </mc:Fallback>
              </mc:AlternateContent>
            </w:r>
          </w:p>
          <w:p w:rsidR="00EE7B68" w:rsidRDefault="00EE7B68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EE7B68" w:rsidRDefault="00EE7B68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7216" behindDoc="0" locked="0" layoutInCell="1" allowOverlap="1" wp14:anchorId="5C2FCCC8" wp14:editId="30CFFB02">
                      <wp:simplePos x="0" y="0"/>
                      <wp:positionH relativeFrom="column">
                        <wp:posOffset>4372905</wp:posOffset>
                      </wp:positionH>
                      <wp:positionV relativeFrom="paragraph">
                        <wp:posOffset>2763</wp:posOffset>
                      </wp:positionV>
                      <wp:extent cx="1476375" cy="1536404"/>
                      <wp:effectExtent l="0" t="0" r="28575" b="26035"/>
                      <wp:wrapNone/>
                      <wp:docPr id="960" name="Прямоугольник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153640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60" o:spid="_x0000_s1026" style="position:absolute;margin-left:344.3pt;margin-top:.2pt;width:116.25pt;height:121pt;z-index:2583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" filled="f" strokecolor="black [3213]" strokeweight="1pt"/>
                  </w:pict>
                </mc:Fallback>
              </mc:AlternateContent>
            </w:r>
            <w:r w:rsidR="00C4375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9024" behindDoc="0" locked="0" layoutInCell="1" allowOverlap="1" wp14:anchorId="35DD5A36" wp14:editId="07DAA555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-1905</wp:posOffset>
                      </wp:positionV>
                      <wp:extent cx="523875" cy="228600"/>
                      <wp:effectExtent l="0" t="0" r="28575" b="1905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C437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ист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28" type="#_x0000_t202" style="position:absolute;left:0;text-align:left;margin-left:209.2pt;margin-top:-.15pt;width:41.25pt;height:18pt;z-index:2583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" fillcolor="white [3201]" strokeweight=".5pt">
                      <v:textbox>
                        <w:txbxContent>
                          <w:p w:rsidR="00C43755" w:rsidRPr="007B0B2E" w:rsidRDefault="00C43755" w:rsidP="00C4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ист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4688" behindDoc="0" locked="0" layoutInCell="1" allowOverlap="1" wp14:anchorId="6A056DF1" wp14:editId="6D579C00">
                      <wp:simplePos x="0" y="0"/>
                      <wp:positionH relativeFrom="column">
                        <wp:posOffset>2661063</wp:posOffset>
                      </wp:positionH>
                      <wp:positionV relativeFrom="paragraph">
                        <wp:posOffset>-7871</wp:posOffset>
                      </wp:positionV>
                      <wp:extent cx="1584252" cy="1609725"/>
                      <wp:effectExtent l="0" t="0" r="16510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252" cy="16097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209.55pt;margin-top:-.6pt;width:124.75pt;height:126.75pt;z-index:2583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" filled="f" strokecolor="black [3213]" strokeweight="1pt"/>
                  </w:pict>
                </mc:Fallback>
              </mc:AlternateContent>
            </w: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1312" behindDoc="0" locked="0" layoutInCell="1" allowOverlap="1" wp14:anchorId="5508A9F4" wp14:editId="486CDC84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57785</wp:posOffset>
                      </wp:positionV>
                      <wp:extent cx="1477010" cy="1360170"/>
                      <wp:effectExtent l="0" t="0" r="27940" b="11430"/>
                      <wp:wrapNone/>
                      <wp:docPr id="962" name="Прямоугольник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010" cy="13601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62" o:spid="_x0000_s1026" style="position:absolute;margin-left:281.5pt;margin-top:4.55pt;width:116.3pt;height:107.1pt;z-index:2583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" filled="f" strokecolor="black [3213]" strokeweight="1pt"/>
                  </w:pict>
                </mc:Fallback>
              </mc:AlternateContent>
            </w:r>
          </w:p>
          <w:p w:rsidR="00EE7B68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4928" behindDoc="0" locked="0" layoutInCell="1" allowOverlap="1" wp14:anchorId="13549CDB" wp14:editId="30123C6D">
                      <wp:simplePos x="0" y="0"/>
                      <wp:positionH relativeFrom="column">
                        <wp:posOffset>5325110</wp:posOffset>
                      </wp:positionH>
                      <wp:positionV relativeFrom="paragraph">
                        <wp:posOffset>24765</wp:posOffset>
                      </wp:positionV>
                      <wp:extent cx="523875" cy="228600"/>
                      <wp:effectExtent l="0" t="0" r="28575" b="1905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C437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 w:rsidR="00B211E5">
                                    <w:rPr>
                                      <w:sz w:val="18"/>
                                      <w:szCs w:val="18"/>
                                    </w:rPr>
                                    <w:t>ист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9" type="#_x0000_t202" style="position:absolute;left:0;text-align:left;margin-left:419.3pt;margin-top:1.95pt;width:41.25pt;height:18pt;z-index:2583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" fillcolor="white [3201]" strokeweight=".5pt">
                      <v:textbox>
                        <w:txbxContent>
                          <w:p w:rsidR="00C43755" w:rsidRPr="007B0B2E" w:rsidRDefault="00C43755" w:rsidP="00C4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>Л</w:t>
                            </w:r>
                            <w:r w:rsidR="00B211E5">
                              <w:rPr>
                                <w:sz w:val="18"/>
                                <w:szCs w:val="18"/>
                              </w:rPr>
                              <w:t>ист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1072" behindDoc="0" locked="0" layoutInCell="1" allowOverlap="1" wp14:anchorId="46A4E449" wp14:editId="3ED69152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24765</wp:posOffset>
                      </wp:positionV>
                      <wp:extent cx="523875" cy="228600"/>
                      <wp:effectExtent l="0" t="0" r="28575" b="19050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C437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ист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1" o:spid="_x0000_s1030" type="#_x0000_t202" style="position:absolute;left:0;text-align:left;margin-left:114.05pt;margin-top:1.95pt;width:41.25pt;height:18pt;z-index:2583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" fillcolor="white [3201]" strokeweight=".5pt">
                      <v:textbox>
                        <w:txbxContent>
                          <w:p w:rsidR="00C43755" w:rsidRPr="007B0B2E" w:rsidRDefault="00C43755" w:rsidP="00C4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ист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6736" behindDoc="0" locked="0" layoutInCell="1" allowOverlap="1" wp14:anchorId="4891D799" wp14:editId="1E08D623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24765</wp:posOffset>
                      </wp:positionV>
                      <wp:extent cx="1838960" cy="1300480"/>
                      <wp:effectExtent l="0" t="0" r="27940" b="1397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960" cy="13004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114.9pt;margin-top:1.95pt;width:144.8pt;height:102.4pt;z-index:2583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" filled="f" strokecolor="black [3213]" strokeweight="1pt"/>
                  </w:pict>
                </mc:Fallback>
              </mc:AlternateContent>
            </w:r>
          </w:p>
          <w:p w:rsidR="00EE7B68" w:rsidRDefault="00EE7B68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2640" behindDoc="0" locked="0" layoutInCell="1" allowOverlap="1" wp14:anchorId="540BB01D" wp14:editId="5F70399A">
                      <wp:simplePos x="0" y="0"/>
                      <wp:positionH relativeFrom="column">
                        <wp:posOffset>3299017</wp:posOffset>
                      </wp:positionH>
                      <wp:positionV relativeFrom="paragraph">
                        <wp:posOffset>9495</wp:posOffset>
                      </wp:positionV>
                      <wp:extent cx="1476375" cy="1733107"/>
                      <wp:effectExtent l="0" t="0" r="28575" b="1968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173310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259.75pt;margin-top:.75pt;width:116.25pt;height:136.45pt;z-index:2583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" filled="f" strokecolor="black [3213]" strokeweight="1pt"/>
                  </w:pict>
                </mc:Fallback>
              </mc:AlternateContent>
            </w:r>
          </w:p>
          <w:p w:rsidR="00F81BD1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3360" behindDoc="0" locked="0" layoutInCell="1" allowOverlap="1" wp14:anchorId="6F5EA674" wp14:editId="1D24A45B">
                      <wp:simplePos x="0" y="0"/>
                      <wp:positionH relativeFrom="column">
                        <wp:posOffset>4528820</wp:posOffset>
                      </wp:positionH>
                      <wp:positionV relativeFrom="paragraph">
                        <wp:posOffset>65405</wp:posOffset>
                      </wp:positionV>
                      <wp:extent cx="523875" cy="228600"/>
                      <wp:effectExtent l="0" t="0" r="28575" b="19050"/>
                      <wp:wrapNone/>
                      <wp:docPr id="963" name="Поле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E5" w:rsidRPr="007B0B2E" w:rsidRDefault="00B211E5" w:rsidP="00B211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 xml:space="preserve">Лист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63" o:spid="_x0000_s1031" type="#_x0000_t202" style="position:absolute;left:0;text-align:left;margin-left:356.6pt;margin-top:5.15pt;width:41.25pt;height:18pt;z-index:2583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" fillcolor="white [3201]" strokeweight=".5pt">
                      <v:textbox>
                        <w:txbxContent>
                          <w:p w:rsidR="00B211E5" w:rsidRPr="007B0B2E" w:rsidRDefault="00B211E5" w:rsidP="00B211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 xml:space="preserve">Лист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1BD1" w:rsidRDefault="00C4375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8784" behindDoc="0" locked="0" layoutInCell="1" allowOverlap="1" wp14:anchorId="21C20669" wp14:editId="2B7CAB5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27940</wp:posOffset>
                      </wp:positionV>
                      <wp:extent cx="1497330" cy="1955800"/>
                      <wp:effectExtent l="0" t="0" r="26670" b="2540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330" cy="19558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66.35pt;margin-top:2.2pt;width:117.9pt;height:154pt;z-index:258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" filled="f" strokecolor="black [3213]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3120" behindDoc="0" locked="0" layoutInCell="1" allowOverlap="1" wp14:anchorId="68C5B6C4" wp14:editId="040163B6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26035</wp:posOffset>
                      </wp:positionV>
                      <wp:extent cx="523875" cy="228600"/>
                      <wp:effectExtent l="0" t="0" r="28575" b="1905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C437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2" o:spid="_x0000_s1032" type="#_x0000_t202" style="position:absolute;left:0;text-align:left;margin-left:66.35pt;margin-top:2.05pt;width:41.25pt;height:18pt;z-index:258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" fillcolor="white [3201]" strokeweight=".5pt">
                      <v:textbox>
                        <w:txbxContent>
                          <w:p w:rsidR="00C43755" w:rsidRPr="007B0B2E" w:rsidRDefault="00C43755" w:rsidP="00C4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Лист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C4375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0832" behindDoc="0" locked="0" layoutInCell="1" allowOverlap="1" wp14:anchorId="445ADCD0" wp14:editId="6CD5EB08">
                      <wp:simplePos x="0" y="0"/>
                      <wp:positionH relativeFrom="column">
                        <wp:posOffset>1991212</wp:posOffset>
                      </wp:positionH>
                      <wp:positionV relativeFrom="paragraph">
                        <wp:posOffset>130087</wp:posOffset>
                      </wp:positionV>
                      <wp:extent cx="1476375" cy="1977656"/>
                      <wp:effectExtent l="0" t="0" r="28575" b="2286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19776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56.8pt;margin-top:10.25pt;width:116.25pt;height:155.7pt;z-index:258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" filled="f" strokecolor="black [3213]" strokeweight="1pt"/>
                  </w:pict>
                </mc:Fallback>
              </mc:AlternateContent>
            </w: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B211E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6384" behindDoc="0" locked="0" layoutInCell="1" allowOverlap="1" wp14:anchorId="170DEFDB" wp14:editId="0CB76094">
                      <wp:simplePos x="0" y="0"/>
                      <wp:positionH relativeFrom="column">
                        <wp:posOffset>4247515</wp:posOffset>
                      </wp:positionH>
                      <wp:positionV relativeFrom="paragraph">
                        <wp:posOffset>64135</wp:posOffset>
                      </wp:positionV>
                      <wp:extent cx="523875" cy="228600"/>
                      <wp:effectExtent l="0" t="0" r="28575" b="19050"/>
                      <wp:wrapNone/>
                      <wp:docPr id="2116" name="Поле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7B0B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 xml:space="preserve">Лист </w:t>
                                  </w:r>
                                  <w:r w:rsidR="00B211E5"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16" o:spid="_x0000_s1033" type="#_x0000_t202" style="position:absolute;left:0;text-align:left;margin-left:334.45pt;margin-top:5.05pt;width:41.25pt;height:18pt;z-index:258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" fillcolor="white [3201]" strokeweight=".5pt">
                      <v:textbox>
                        <w:txbxContent>
                          <w:p w:rsidR="00C43755" w:rsidRPr="007B0B2E" w:rsidRDefault="00C43755" w:rsidP="007B0B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 xml:space="preserve">Лист </w:t>
                            </w:r>
                            <w:r w:rsidR="00B211E5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C43755" w:rsidP="00845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33856" behindDoc="0" locked="0" layoutInCell="1" allowOverlap="1" wp14:anchorId="3F22B068" wp14:editId="30D64C97">
                      <wp:simplePos x="0" y="0"/>
                      <wp:positionH relativeFrom="column">
                        <wp:posOffset>4848860</wp:posOffset>
                      </wp:positionH>
                      <wp:positionV relativeFrom="paragraph">
                        <wp:posOffset>68580</wp:posOffset>
                      </wp:positionV>
                      <wp:extent cx="881380" cy="253365"/>
                      <wp:effectExtent l="0" t="0" r="13970" b="13335"/>
                      <wp:wrapNone/>
                      <wp:docPr id="2098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7B0B2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0" o:spid="_x0000_s1034" type="#_x0000_t202" style="position:absolute;left:0;text-align:left;margin-left:381.8pt;margin-top:5.4pt;width:69.4pt;height:19.95pt;z-index:2582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">
                      <v:textbox>
                        <w:txbxContent>
                          <w:p w:rsidR="00C43755" w:rsidRPr="00157920" w:rsidRDefault="00C43755" w:rsidP="007B0B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F81BD1" w:rsidRDefault="00F81BD1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EE7B68" w:rsidRDefault="00EE7B68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EE7B68" w:rsidRDefault="00EE7B68" w:rsidP="00845B13">
            <w:pPr>
              <w:jc w:val="center"/>
              <w:rPr>
                <w:b/>
                <w:sz w:val="22"/>
                <w:szCs w:val="22"/>
              </w:rPr>
            </w:pPr>
          </w:p>
          <w:p w:rsidR="00721E83" w:rsidRDefault="00C43755" w:rsidP="00721E8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5168" behindDoc="0" locked="0" layoutInCell="1" allowOverlap="1" wp14:anchorId="221B678A" wp14:editId="105FE02B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107950</wp:posOffset>
                      </wp:positionV>
                      <wp:extent cx="523875" cy="228600"/>
                      <wp:effectExtent l="0" t="0" r="28575" b="1905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7B0B2E" w:rsidRDefault="00C43755" w:rsidP="00C437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0B2E">
                                    <w:rPr>
                                      <w:sz w:val="18"/>
                                      <w:szCs w:val="18"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35" type="#_x0000_t202" style="position:absolute;left:0;text-align:left;margin-left:231.5pt;margin-top:8.5pt;width:41.25pt;height:18pt;z-index:2583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" fillcolor="white [3201]" strokeweight=".5pt">
                      <v:textbox>
                        <w:txbxContent>
                          <w:p w:rsidR="00C43755" w:rsidRPr="007B0B2E" w:rsidRDefault="00C43755" w:rsidP="00C4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0B2E">
                              <w:rPr>
                                <w:sz w:val="18"/>
                                <w:szCs w:val="18"/>
                              </w:rPr>
                              <w:t>Лист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1E83" w:rsidRDefault="00721E83" w:rsidP="00721E83">
            <w:pPr>
              <w:jc w:val="center"/>
              <w:rPr>
                <w:b/>
                <w:sz w:val="22"/>
                <w:szCs w:val="22"/>
              </w:rPr>
            </w:pPr>
          </w:p>
          <w:p w:rsidR="007B0B2E" w:rsidRDefault="007B0B2E" w:rsidP="00721E83">
            <w:pPr>
              <w:jc w:val="center"/>
              <w:rPr>
                <w:b/>
                <w:sz w:val="22"/>
                <w:szCs w:val="22"/>
              </w:rPr>
            </w:pPr>
          </w:p>
          <w:p w:rsidR="00B83751" w:rsidRPr="00845B13" w:rsidRDefault="00845B13" w:rsidP="00845B13">
            <w:pPr>
              <w:jc w:val="center"/>
              <w:rPr>
                <w:b/>
                <w:sz w:val="22"/>
                <w:szCs w:val="22"/>
              </w:rPr>
            </w:pPr>
            <w:r w:rsidRPr="00845B13">
              <w:rPr>
                <w:b/>
                <w:sz w:val="22"/>
                <w:szCs w:val="22"/>
              </w:rPr>
              <w:t>Масштаб 1:10</w:t>
            </w:r>
            <w:r w:rsidR="00F373F4" w:rsidRPr="00845B13">
              <w:rPr>
                <w:b/>
                <w:sz w:val="22"/>
                <w:szCs w:val="22"/>
              </w:rPr>
              <w:t>000</w:t>
            </w:r>
          </w:p>
          <w:p w:rsidR="00D61974" w:rsidRPr="00845B13" w:rsidRDefault="00845B13" w:rsidP="00845B1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  <w:r w:rsidR="0024283E">
              <w:rPr>
                <w:sz w:val="20"/>
                <w:szCs w:val="20"/>
              </w:rPr>
              <w:tab/>
            </w:r>
          </w:p>
          <w:p w:rsidR="007B0B2E" w:rsidRPr="007B0B2E" w:rsidRDefault="007B0B2E" w:rsidP="007B0B2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B0B2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74816" behindDoc="0" locked="0" layoutInCell="1" allowOverlap="1" wp14:anchorId="180BACA9" wp14:editId="12EB87D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2151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74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B0B2E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7B0B2E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D61974" w:rsidRPr="007B0B2E" w:rsidRDefault="00D61974" w:rsidP="00D619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B0B2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6622080" behindDoc="0" locked="0" layoutInCell="1" allowOverlap="1" wp14:anchorId="70C62E25" wp14:editId="7DE53DB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041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4B4A07F" id="Прямая соединительная линия 34" o:spid="_x0000_s1026" style="position:absolute;flip:y;z-index:256622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B0B2E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7B0B2E">
              <w:rPr>
                <w:sz w:val="20"/>
                <w:szCs w:val="20"/>
              </w:rPr>
              <w:t xml:space="preserve"> образуемая граница публичного сервитута</w:t>
            </w:r>
          </w:p>
          <w:p w:rsidR="00845B13" w:rsidRPr="007B0B2E" w:rsidRDefault="00845B13" w:rsidP="00D619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B0B2E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38:06:143519</w:t>
            </w:r>
            <w:r w:rsidRPr="007B0B2E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D61974" w:rsidRDefault="00D61974" w:rsidP="00E02D33">
            <w:pPr>
              <w:jc w:val="center"/>
              <w:rPr>
                <w:sz w:val="20"/>
                <w:szCs w:val="20"/>
              </w:rPr>
            </w:pPr>
          </w:p>
          <w:p w:rsidR="00D61974" w:rsidRPr="00E335A4" w:rsidRDefault="00D61974" w:rsidP="00E02D33">
            <w:pPr>
              <w:jc w:val="center"/>
              <w:rPr>
                <w:sz w:val="20"/>
                <w:szCs w:val="20"/>
              </w:rPr>
            </w:pPr>
          </w:p>
        </w:tc>
      </w:tr>
    </w:tbl>
    <w:p w:rsidR="00B83751" w:rsidRDefault="00B8375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071E7" w:rsidRPr="00C52854" w:rsidTr="000071E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182E" w:rsidRDefault="0086182E" w:rsidP="00B83751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72208C" w:rsidRDefault="00174AE7" w:rsidP="003E3C2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06560" behindDoc="0" locked="0" layoutInCell="1" allowOverlap="1">
                      <wp:simplePos x="0" y="0"/>
                      <wp:positionH relativeFrom="column">
                        <wp:posOffset>1705314</wp:posOffset>
                      </wp:positionH>
                      <wp:positionV relativeFrom="paragraph">
                        <wp:posOffset>4806743</wp:posOffset>
                      </wp:positionV>
                      <wp:extent cx="1304251" cy="235605"/>
                      <wp:effectExtent l="0" t="266700" r="0" b="259715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97023">
                                <a:off x="0" y="0"/>
                                <a:ext cx="1304251" cy="235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Pr="00157920" w:rsidRDefault="00C43755" w:rsidP="00174AE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74AE7">
                                    <w:rPr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38:06:143519:11991</w:t>
                                  </w:r>
                                </w:p>
                                <w:p w:rsidR="00C43755" w:rsidRDefault="00C437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36" type="#_x0000_t202" style="position:absolute;left:0;text-align:left;margin-left:134.3pt;margin-top:378.5pt;width:102.7pt;height:18.55pt;rotation:1962828fd;z-index:2583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" filled="f" stroked="f" strokeweight=".5pt">
                      <v:textbox>
                        <w:txbxContent>
                          <w:p w:rsidR="00C43755" w:rsidRPr="00157920" w:rsidRDefault="00C43755" w:rsidP="00174AE7">
                            <w:pPr>
                              <w:rPr>
                                <w:sz w:val="20"/>
                              </w:rPr>
                            </w:pPr>
                            <w:r w:rsidRPr="00174AE7"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38:06:143519:11991</w:t>
                            </w:r>
                          </w:p>
                          <w:p w:rsidR="00C43755" w:rsidRDefault="00C437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5506944" behindDoc="0" locked="0" layoutInCell="1" allowOverlap="1" wp14:anchorId="0E232CBA" wp14:editId="76779C28">
                      <wp:simplePos x="0" y="0"/>
                      <wp:positionH relativeFrom="column">
                        <wp:posOffset>4534535</wp:posOffset>
                      </wp:positionH>
                      <wp:positionV relativeFrom="paragraph">
                        <wp:posOffset>5949950</wp:posOffset>
                      </wp:positionV>
                      <wp:extent cx="881380" cy="253365"/>
                      <wp:effectExtent l="0" t="0" r="13970" b="13335"/>
                      <wp:wrapNone/>
                      <wp:docPr id="991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07646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357.05pt;margin-top:468.5pt;width:69.4pt;height:19.95pt;z-index:2555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">
                      <v:textbox>
                        <w:txbxContent>
                          <w:p w:rsidR="00C43755" w:rsidRPr="00157920" w:rsidRDefault="00C43755" w:rsidP="000764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211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65AE9A66" wp14:editId="76661C3C">
                      <wp:simplePos x="0" y="0"/>
                      <wp:positionH relativeFrom="column">
                        <wp:posOffset>5418455</wp:posOffset>
                      </wp:positionH>
                      <wp:positionV relativeFrom="paragraph">
                        <wp:posOffset>121285</wp:posOffset>
                      </wp:positionV>
                      <wp:extent cx="753110" cy="245745"/>
                      <wp:effectExtent l="0" t="0" r="27940" b="20955"/>
                      <wp:wrapNone/>
                      <wp:docPr id="992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0071E7">
                                  <w:pPr>
                                    <w:jc w:val="center"/>
                                  </w:pPr>
                                  <w:r>
                                    <w:t>Лист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0" o:spid="_x0000_s1038" type="#_x0000_t202" style="position:absolute;left:0;text-align:left;margin-left:426.65pt;margin-top:9.55pt;width:59.3pt;height:19.3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">
                      <v:textbox>
                        <w:txbxContent>
                          <w:p w:rsidR="00C43755" w:rsidRDefault="00C43755" w:rsidP="000071E7">
                            <w:pPr>
                              <w:jc w:val="center"/>
                            </w:pPr>
                            <w:r>
                              <w:t>Лист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731012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31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BFC" w:rsidRDefault="007B0B2E" w:rsidP="003E2BF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5C4176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3E2BF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0071E7" w:rsidRPr="005C4176" w:rsidRDefault="000071E7" w:rsidP="0086182E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0071E7" w:rsidRPr="005C4176" w:rsidRDefault="000071E7" w:rsidP="000071E7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="002E4790"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</w:t>
            </w:r>
            <w:r w:rsidR="005C4176" w:rsidRPr="005C4176">
              <w:rPr>
                <w:sz w:val="20"/>
                <w:szCs w:val="20"/>
              </w:rPr>
              <w:t>;</w:t>
            </w:r>
          </w:p>
          <w:p w:rsidR="000071E7" w:rsidRPr="005C4176" w:rsidRDefault="000071E7" w:rsidP="000071E7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>(1)</w:t>
            </w:r>
            <w:r w:rsidR="002E4790" w:rsidRPr="005C4176">
              <w:rPr>
                <w:bCs/>
                <w:iCs/>
                <w:color w:val="000000"/>
                <w:sz w:val="20"/>
                <w:szCs w:val="20"/>
              </w:rPr>
              <w:t xml:space="preserve">  </w:t>
            </w:r>
            <w:r w:rsidR="00E4366C"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  <w:r w:rsidR="005C4176" w:rsidRPr="005C4176">
              <w:rPr>
                <w:color w:val="000000"/>
                <w:sz w:val="20"/>
                <w:szCs w:val="20"/>
              </w:rPr>
              <w:t>;</w:t>
            </w:r>
          </w:p>
          <w:p w:rsidR="000071E7" w:rsidRPr="005C4176" w:rsidRDefault="009727F9" w:rsidP="000071E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2229120" behindDoc="0" locked="0" layoutInCell="1" allowOverlap="1" wp14:anchorId="1D4BB587" wp14:editId="7C7FAC2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990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B8961CC" id="Прямая соединительная линия 34" o:spid="_x0000_s1026" style="position:absolute;flip:y;z-index:252229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qdbuKQkCAAC/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071E7"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="00E35103" w:rsidRPr="005C4176">
              <w:rPr>
                <w:sz w:val="20"/>
                <w:szCs w:val="20"/>
              </w:rPr>
              <w:t xml:space="preserve"> образуема</w:t>
            </w:r>
            <w:r w:rsidR="005C4176" w:rsidRPr="005C4176">
              <w:rPr>
                <w:sz w:val="20"/>
                <w:szCs w:val="20"/>
              </w:rPr>
              <w:t>я граница публичного сервитута;</w:t>
            </w:r>
          </w:p>
          <w:p w:rsidR="005C4176" w:rsidRPr="005C4176" w:rsidRDefault="005C4176" w:rsidP="005C41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001408" behindDoc="0" locked="0" layoutInCell="1" allowOverlap="1" wp14:anchorId="48FBF8CF" wp14:editId="0584F04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50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001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5C4176" w:rsidRPr="005C4176" w:rsidRDefault="00845B13" w:rsidP="005C41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38:06</w:t>
            </w:r>
            <w:r w:rsidR="005C4176" w:rsidRPr="005C4176">
              <w:rPr>
                <w:bCs/>
                <w:sz w:val="20"/>
                <w:szCs w:val="20"/>
                <w:lang w:eastAsia="en-US"/>
              </w:rPr>
              <w:t>:</w:t>
            </w:r>
            <w:r w:rsidR="00B55211">
              <w:rPr>
                <w:bCs/>
                <w:sz w:val="20"/>
                <w:szCs w:val="20"/>
                <w:lang w:eastAsia="en-US"/>
              </w:rPr>
              <w:t>1443519:11991</w:t>
            </w:r>
            <w:r w:rsidR="005C4176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5C4176"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5C4176"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3E2BFC" w:rsidRDefault="005C4176" w:rsidP="00F43365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 w:rsidR="00845B13"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="00845B13"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 w:rsidR="00845B13"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="00845B13"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Default="00B55211" w:rsidP="00F43365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174AE7" w:rsidRPr="003E2BFC" w:rsidRDefault="00174AE7" w:rsidP="00F43365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9B74C1" w:rsidP="00957C0C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174AE7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08608" behindDoc="0" locked="0" layoutInCell="1" allowOverlap="1" wp14:anchorId="1116F430" wp14:editId="38A28FF5">
                      <wp:simplePos x="0" y="0"/>
                      <wp:positionH relativeFrom="column">
                        <wp:posOffset>1933944</wp:posOffset>
                      </wp:positionH>
                      <wp:positionV relativeFrom="paragraph">
                        <wp:posOffset>2732405</wp:posOffset>
                      </wp:positionV>
                      <wp:extent cx="1303655" cy="235585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174AE7">
                                  <w:r w:rsidRPr="00174AE7">
                                    <w:rPr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38:06:143519:6389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39" type="#_x0000_t202" style="position:absolute;left:0;text-align:left;margin-left:152.3pt;margin-top:215.15pt;width:102.65pt;height:18.55pt;z-index:2583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" filled="f" stroked="f" strokeweight=".5pt">
                      <v:textbox>
                        <w:txbxContent>
                          <w:p w:rsidR="00C43755" w:rsidRDefault="00C43755" w:rsidP="00174AE7">
                            <w:r w:rsidRPr="00174AE7"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38:06:143519:6389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211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196992" behindDoc="0" locked="0" layoutInCell="1" allowOverlap="1" wp14:anchorId="2625F09B" wp14:editId="188C4426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121285</wp:posOffset>
                      </wp:positionV>
                      <wp:extent cx="753110" cy="245745"/>
                      <wp:effectExtent l="0" t="0" r="27940" b="20955"/>
                      <wp:wrapNone/>
                      <wp:docPr id="1926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8.9pt;margin-top:9.55pt;width:59.3pt;height:19.35pt;z-index:2581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211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199040" behindDoc="0" locked="0" layoutInCell="1" allowOverlap="1" wp14:anchorId="581F377A" wp14:editId="40A01CB6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5959475</wp:posOffset>
                      </wp:positionV>
                      <wp:extent cx="881380" cy="253365"/>
                      <wp:effectExtent l="0" t="0" r="13970" b="13335"/>
                      <wp:wrapNone/>
                      <wp:docPr id="1927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386.7pt;margin-top:469.25pt;width:69.4pt;height:19.95pt;z-index:2581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73088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30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19801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28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198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stimfQkCAADA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0006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29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00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H9/YfkLAgAAwA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38:06</w:t>
            </w:r>
            <w:r w:rsidRPr="005C4176">
              <w:rPr>
                <w:bCs/>
                <w:sz w:val="20"/>
                <w:szCs w:val="20"/>
                <w:lang w:eastAsia="en-US"/>
              </w:rPr>
              <w:t>:</w:t>
            </w:r>
            <w:r>
              <w:rPr>
                <w:bCs/>
                <w:sz w:val="20"/>
                <w:szCs w:val="20"/>
                <w:lang w:eastAsia="en-US"/>
              </w:rPr>
              <w:t xml:space="preserve">1443519:6389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B55211" w:rsidP="00B5521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885A13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10656" behindDoc="0" locked="0" layoutInCell="1" allowOverlap="1" wp14:anchorId="3073B40B" wp14:editId="61CED4C6">
                      <wp:simplePos x="0" y="0"/>
                      <wp:positionH relativeFrom="column">
                        <wp:posOffset>4359275</wp:posOffset>
                      </wp:positionH>
                      <wp:positionV relativeFrom="paragraph">
                        <wp:posOffset>3706495</wp:posOffset>
                      </wp:positionV>
                      <wp:extent cx="1303655" cy="235585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 w:rsidRPr="00885A13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38:06:143519:12183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42" type="#_x0000_t202" style="position:absolute;left:0;text-align:left;margin-left:343.25pt;margin-top:291.85pt;width:102.65pt;height:18.55pt;z-index:2583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" filled="f" stroked="f" strokeweight=".5pt">
                      <v:textbox>
                        <w:txbxContent>
                          <w:p w:rsidR="00C43755" w:rsidRDefault="00C43755" w:rsidP="00885A13">
                            <w:r w:rsidRPr="00885A13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38:06:143519:12183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04160" behindDoc="0" locked="0" layoutInCell="1" allowOverlap="1" wp14:anchorId="6FA5CB24" wp14:editId="466F21E2">
                      <wp:simplePos x="0" y="0"/>
                      <wp:positionH relativeFrom="column">
                        <wp:posOffset>5044440</wp:posOffset>
                      </wp:positionH>
                      <wp:positionV relativeFrom="paragraph">
                        <wp:posOffset>4578350</wp:posOffset>
                      </wp:positionV>
                      <wp:extent cx="881380" cy="253365"/>
                      <wp:effectExtent l="0" t="0" r="13970" b="13335"/>
                      <wp:wrapNone/>
                      <wp:docPr id="1932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397.2pt;margin-top:360.5pt;width:69.4pt;height:19.95pt;z-index:2582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211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02112" behindDoc="0" locked="0" layoutInCell="1" allowOverlap="1" wp14:anchorId="3AC85DB8" wp14:editId="33C020B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121285</wp:posOffset>
                      </wp:positionV>
                      <wp:extent cx="753110" cy="245745"/>
                      <wp:effectExtent l="0" t="0" r="27940" b="20955"/>
                      <wp:wrapNone/>
                      <wp:docPr id="1931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13.4pt;margin-top:9.55pt;width:59.3pt;height:19.35pt;z-index:2582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577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77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0313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33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03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wE2dLgkCAADA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0518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05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P/2YTMLAgAAwA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</w:t>
            </w:r>
            <w:r w:rsidR="00885A13" w:rsidRPr="00885A13">
              <w:rPr>
                <w:bCs/>
                <w:sz w:val="20"/>
                <w:szCs w:val="20"/>
                <w:lang w:eastAsia="en-US"/>
              </w:rPr>
              <w:t>38:06:143519:12183</w:t>
            </w:r>
            <w:r w:rsidR="00885A13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B55211" w:rsidP="00B5521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885A13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12704" behindDoc="0" locked="0" layoutInCell="1" allowOverlap="1" wp14:anchorId="276C4588" wp14:editId="7FB43BD5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2715895</wp:posOffset>
                      </wp:positionV>
                      <wp:extent cx="1303655" cy="23558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 w:rsidRPr="00885A13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38:06:143519:6392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45" type="#_x0000_t202" style="position:absolute;left:0;text-align:left;margin-left:53pt;margin-top:213.85pt;width:102.65pt;height:18.55pt;z-index:2583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" filled="f" stroked="f" strokeweight=".5pt">
                      <v:textbox>
                        <w:txbxContent>
                          <w:p w:rsidR="00C43755" w:rsidRDefault="00C43755" w:rsidP="00885A13">
                            <w:r w:rsidRPr="00885A13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38:06:143519:6392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E34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07232" behindDoc="0" locked="0" layoutInCell="1" allowOverlap="1" wp14:anchorId="029D0763" wp14:editId="5D31232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121285</wp:posOffset>
                      </wp:positionV>
                      <wp:extent cx="753110" cy="245745"/>
                      <wp:effectExtent l="0" t="0" r="27940" b="20955"/>
                      <wp:wrapNone/>
                      <wp:docPr id="1936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3.4pt;margin-top:9.55pt;width:59.3pt;height:19.35pt;z-index:2582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E34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09280" behindDoc="0" locked="0" layoutInCell="1" allowOverlap="1" wp14:anchorId="411D6B61" wp14:editId="20AD302C">
                      <wp:simplePos x="0" y="0"/>
                      <wp:positionH relativeFrom="column">
                        <wp:posOffset>5177790</wp:posOffset>
                      </wp:positionH>
                      <wp:positionV relativeFrom="paragraph">
                        <wp:posOffset>5349875</wp:posOffset>
                      </wp:positionV>
                      <wp:extent cx="881380" cy="253365"/>
                      <wp:effectExtent l="0" t="0" r="13970" b="13335"/>
                      <wp:wrapNone/>
                      <wp:docPr id="1937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407.7pt;margin-top:421.25pt;width:69.4pt;height:19.95pt;z-index:2582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68033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80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0825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38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08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f+n60wkCAADA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1030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39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10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38:06</w:t>
            </w:r>
            <w:r w:rsidRPr="005C4176">
              <w:rPr>
                <w:bCs/>
                <w:sz w:val="20"/>
                <w:szCs w:val="20"/>
                <w:lang w:eastAsia="en-US"/>
              </w:rPr>
              <w:t>:</w:t>
            </w:r>
            <w:r>
              <w:rPr>
                <w:bCs/>
                <w:sz w:val="20"/>
                <w:szCs w:val="20"/>
                <w:lang w:eastAsia="en-US"/>
              </w:rPr>
              <w:t>1443519:</w:t>
            </w:r>
            <w:r w:rsidR="00D86E34">
              <w:rPr>
                <w:bCs/>
                <w:sz w:val="20"/>
                <w:szCs w:val="20"/>
                <w:lang w:eastAsia="en-US"/>
              </w:rPr>
              <w:t>6392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B55211" w:rsidP="00B5521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885A13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14400" behindDoc="0" locked="0" layoutInCell="1" allowOverlap="1" wp14:anchorId="2304F3DA" wp14:editId="100BB26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1374140</wp:posOffset>
                      </wp:positionV>
                      <wp:extent cx="881380" cy="253365"/>
                      <wp:effectExtent l="0" t="0" r="13970" b="13335"/>
                      <wp:wrapNone/>
                      <wp:docPr id="1942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31.95pt;margin-top:108.2pt;width:69.4pt;height:19.95pt;z-index:2582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2aMQIAAF0EAAAOAAAAZHJzL2Uyb0RvYy54bWysVNuO2yAQfa/Uf0C8N06cZJtYcVbbbFNV&#10;2l6k3X4AxthGBYYCib39+g44m0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12352" behindDoc="0" locked="0" layoutInCell="1" allowOverlap="1" wp14:anchorId="157ACECC" wp14:editId="235C325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102235</wp:posOffset>
                      </wp:positionV>
                      <wp:extent cx="753110" cy="245745"/>
                      <wp:effectExtent l="0" t="0" r="27940" b="20955"/>
                      <wp:wrapNone/>
                      <wp:docPr id="1941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3.4pt;margin-top:8.05pt;width:59.3pt;height:19.35pt;z-index:2582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14752" behindDoc="0" locked="0" layoutInCell="1" allowOverlap="1" wp14:anchorId="2CC0E689" wp14:editId="7F58D5AE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2782570</wp:posOffset>
                      </wp:positionV>
                      <wp:extent cx="1303655" cy="235585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 w:rsidRPr="00885A13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38:06:143519:6392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50" type="#_x0000_t202" style="position:absolute;left:0;text-align:left;margin-left:86.75pt;margin-top:219.1pt;width:102.65pt;height:18.55pt;z-index:258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" filled="f" stroked="f" strokeweight=".5pt">
                      <v:textbox>
                        <w:txbxContent>
                          <w:p w:rsidR="00C43755" w:rsidRDefault="00C43755" w:rsidP="00885A13">
                            <w:r w:rsidRPr="00885A13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38:06:143519:6392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53200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3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1337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43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13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1542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4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15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B5vF84LAgAAwA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</w:t>
            </w:r>
            <w:r w:rsidR="00B211E5">
              <w:rPr>
                <w:bCs/>
                <w:sz w:val="20"/>
                <w:szCs w:val="20"/>
                <w:lang w:eastAsia="en-US"/>
              </w:rPr>
              <w:t>38:06:143519:6392</w:t>
            </w:r>
            <w:r w:rsidR="00885A13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B55211" w:rsidP="00B5521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885A13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17472" behindDoc="0" locked="0" layoutInCell="1" allowOverlap="1" wp14:anchorId="1DC40B4D" wp14:editId="04F25BD9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121285</wp:posOffset>
                      </wp:positionV>
                      <wp:extent cx="753110" cy="245745"/>
                      <wp:effectExtent l="0" t="0" r="27940" b="20955"/>
                      <wp:wrapNone/>
                      <wp:docPr id="1946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13.4pt;margin-top:9.55pt;width:59.3pt;height:19.35pt;z-index:2582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16800" behindDoc="0" locked="0" layoutInCell="1" allowOverlap="1" wp14:anchorId="2B0C6C11" wp14:editId="169A925C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4116070</wp:posOffset>
                      </wp:positionV>
                      <wp:extent cx="1303655" cy="235585"/>
                      <wp:effectExtent l="0" t="0" r="0" b="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</w:t>
                                  </w:r>
                                  <w:r w:rsidRPr="005C4176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: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1443519:6462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52" type="#_x0000_t202" style="position:absolute;left:0;text-align:left;margin-left:37.25pt;margin-top:324.1pt;width:102.65pt;height:18.55pt;z-index:2583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" filled="f" stroked="f" strokeweight=".5pt">
                      <v:textbox>
                        <w:txbxContent>
                          <w:p w:rsidR="00C43755" w:rsidRDefault="00C43755" w:rsidP="00885A13">
                            <w:r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</w:t>
                            </w:r>
                            <w:r w:rsidRPr="005C4176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1443519:6462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E34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19520" behindDoc="0" locked="0" layoutInCell="1" allowOverlap="1" wp14:anchorId="42ED8027" wp14:editId="2C5A42DE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5197475</wp:posOffset>
                      </wp:positionV>
                      <wp:extent cx="881380" cy="253365"/>
                      <wp:effectExtent l="0" t="0" r="13970" b="13335"/>
                      <wp:wrapNone/>
                      <wp:docPr id="1947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370.2pt;margin-top:409.25pt;width:69.4pt;height:19.95pt;z-index:2582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39814" cy="7612911"/>
                  <wp:effectExtent l="0" t="0" r="444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b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4"/>
                          <a:stretch/>
                        </pic:blipFill>
                        <pic:spPr bwMode="auto">
                          <a:xfrm>
                            <a:off x="0" y="0"/>
                            <a:ext cx="6343650" cy="761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1849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48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18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nnCMLgkCAADA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2054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49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20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FPXS6oLAgAAwA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38:06</w:t>
            </w:r>
            <w:r w:rsidRPr="005C4176">
              <w:rPr>
                <w:bCs/>
                <w:sz w:val="20"/>
                <w:szCs w:val="20"/>
                <w:lang w:eastAsia="en-US"/>
              </w:rPr>
              <w:t>:</w:t>
            </w:r>
            <w:r w:rsidR="00D86E34">
              <w:rPr>
                <w:bCs/>
                <w:sz w:val="20"/>
                <w:szCs w:val="20"/>
                <w:lang w:eastAsia="en-US"/>
              </w:rPr>
              <w:t>1443519:6462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B55211" w:rsidP="00B5521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885A13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18848" behindDoc="0" locked="0" layoutInCell="1" allowOverlap="1" wp14:anchorId="4D8E908F" wp14:editId="714CAF03">
                      <wp:simplePos x="0" y="0"/>
                      <wp:positionH relativeFrom="column">
                        <wp:posOffset>4794989</wp:posOffset>
                      </wp:positionH>
                      <wp:positionV relativeFrom="paragraph">
                        <wp:posOffset>2123573</wp:posOffset>
                      </wp:positionV>
                      <wp:extent cx="1303655" cy="23558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</w:t>
                                  </w:r>
                                  <w:r w:rsidRPr="005C4176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: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1443519:6462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54" type="#_x0000_t202" style="position:absolute;left:0;text-align:left;margin-left:377.55pt;margin-top:167.2pt;width:102.65pt;height:18.55pt;z-index:2583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" filled="f" stroked="f" strokeweight=".5pt">
                      <v:textbox>
                        <w:txbxContent>
                          <w:p w:rsidR="00C43755" w:rsidRDefault="00C43755" w:rsidP="00885A13">
                            <w:r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</w:t>
                            </w:r>
                            <w:r w:rsidRPr="005C4176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1443519:6462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22592" behindDoc="0" locked="0" layoutInCell="1" allowOverlap="1" wp14:anchorId="6E4F867D" wp14:editId="7BE7598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92710</wp:posOffset>
                      </wp:positionV>
                      <wp:extent cx="753110" cy="245745"/>
                      <wp:effectExtent l="0" t="0" r="27940" b="20955"/>
                      <wp:wrapNone/>
                      <wp:docPr id="1952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8.15pt;margin-top:7.3pt;width:59.3pt;height:19.35pt;z-index:2582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0314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24640" behindDoc="0" locked="0" layoutInCell="1" allowOverlap="1" wp14:anchorId="75617982" wp14:editId="377F73BA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3959225</wp:posOffset>
                      </wp:positionV>
                      <wp:extent cx="881380" cy="253365"/>
                      <wp:effectExtent l="0" t="0" r="13970" b="13335"/>
                      <wp:wrapNone/>
                      <wp:docPr id="1953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386.7pt;margin-top:311.75pt;width:69.4pt;height:19.95pt;z-index:2582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DE6419D" wp14:editId="35700764">
                  <wp:extent cx="6343650" cy="618553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1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2361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5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23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2566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55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25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DvZEO0LAgAAwA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885A13" w:rsidRPr="005C4176" w:rsidRDefault="00885A13" w:rsidP="00885A1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38:06</w:t>
            </w:r>
            <w:r w:rsidRPr="005C4176">
              <w:rPr>
                <w:bCs/>
                <w:sz w:val="20"/>
                <w:szCs w:val="20"/>
                <w:lang w:eastAsia="en-US"/>
              </w:rPr>
              <w:t>:</w:t>
            </w:r>
            <w:r>
              <w:rPr>
                <w:bCs/>
                <w:sz w:val="20"/>
                <w:szCs w:val="20"/>
                <w:lang w:eastAsia="en-US"/>
              </w:rPr>
              <w:t xml:space="preserve">1443519:6462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55211" w:rsidRDefault="00B55211" w:rsidP="00B55211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55211" w:rsidRPr="00C52854" w:rsidTr="00721E83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55211" w:rsidRDefault="00B55211" w:rsidP="00721E83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B55211" w:rsidRDefault="00C43755" w:rsidP="00721E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20896" behindDoc="0" locked="0" layoutInCell="1" allowOverlap="1" wp14:anchorId="192EFBB5" wp14:editId="3A7B0933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3540760</wp:posOffset>
                      </wp:positionV>
                      <wp:extent cx="1303655" cy="235585"/>
                      <wp:effectExtent l="0" t="266700" r="0" b="278765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1511"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 w:rsidRPr="00885A13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38:06:143519:12167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57" type="#_x0000_t202" style="position:absolute;left:0;text-align:left;margin-left:1pt;margin-top:278.8pt;width:102.65pt;height:18.55pt;rotation:2011421fd;z-index:2583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" filled="f" stroked="f" strokeweight=".5pt">
                      <v:textbox>
                        <w:txbxContent>
                          <w:p w:rsidR="00C43755" w:rsidRDefault="00C43755" w:rsidP="00885A13">
                            <w:r w:rsidRPr="00885A13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38:06:143519:12167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27712" behindDoc="0" locked="0" layoutInCell="1" allowOverlap="1" wp14:anchorId="61E2DCBE" wp14:editId="573B4E12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887730</wp:posOffset>
                      </wp:positionV>
                      <wp:extent cx="753110" cy="245745"/>
                      <wp:effectExtent l="0" t="0" r="27940" b="20955"/>
                      <wp:wrapNone/>
                      <wp:docPr id="1957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B55211">
                                  <w:pPr>
                                    <w:jc w:val="center"/>
                                  </w:pPr>
                                  <w:r>
                                    <w:t>Лист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4.4pt;margin-top:69.9pt;width:59.3pt;height:19.35pt;z-index:258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">
                      <v:textbox>
                        <w:txbxContent>
                          <w:p w:rsidR="00C43755" w:rsidRDefault="00C43755" w:rsidP="00B55211">
                            <w:pPr>
                              <w:jc w:val="center"/>
                            </w:pPr>
                            <w:r>
                              <w:t>Лист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A13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229760" behindDoc="0" locked="0" layoutInCell="1" allowOverlap="1" wp14:anchorId="53D01773" wp14:editId="71208AD7">
                      <wp:simplePos x="0" y="0"/>
                      <wp:positionH relativeFrom="column">
                        <wp:posOffset>5144770</wp:posOffset>
                      </wp:positionH>
                      <wp:positionV relativeFrom="paragraph">
                        <wp:posOffset>4483100</wp:posOffset>
                      </wp:positionV>
                      <wp:extent cx="881380" cy="253365"/>
                      <wp:effectExtent l="0" t="0" r="13970" b="13335"/>
                      <wp:wrapNone/>
                      <wp:docPr id="1958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B5521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405.1pt;margin-top:353pt;width:69.4pt;height:19.95pt;z-index:2582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">
                      <v:textbox>
                        <w:txbxContent>
                          <w:p w:rsidR="00C43755" w:rsidRPr="00157920" w:rsidRDefault="00C43755" w:rsidP="00B552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38:06:143519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51714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17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211" w:rsidRDefault="007B0B2E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="00B55211" w:rsidRPr="005C4176">
              <w:rPr>
                <w:b/>
                <w:color w:val="000000"/>
              </w:rPr>
              <w:t>000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28736" behindDoc="0" locked="0" layoutInCell="1" allowOverlap="1" wp14:anchorId="6198BB29" wp14:editId="3B50F99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59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28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u8aLDQkCAADA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B55211" w:rsidRPr="005C4176" w:rsidRDefault="00B55211" w:rsidP="00721E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230784" behindDoc="0" locked="0" layoutInCell="1" allowOverlap="1" wp14:anchorId="2C834289" wp14:editId="429C5C3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1960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230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KYfIxELAgAAwA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DF0314" w:rsidRPr="005C4176" w:rsidRDefault="00DF0314" w:rsidP="00DF031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</w:t>
            </w:r>
            <w:r w:rsidR="00885A13" w:rsidRPr="00885A13">
              <w:rPr>
                <w:bCs/>
                <w:sz w:val="20"/>
                <w:szCs w:val="20"/>
                <w:lang w:eastAsia="en-US"/>
              </w:rPr>
              <w:t>38:06:143519:12167</w:t>
            </w:r>
            <w:r w:rsidR="00885A13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B55211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B55211" w:rsidRPr="003E2BFC" w:rsidRDefault="00B55211" w:rsidP="00721E83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174AE7" w:rsidRDefault="00174AE7" w:rsidP="00B55211"/>
    <w:p w:rsidR="00174AE7" w:rsidRDefault="00174AE7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174AE7" w:rsidRPr="00C52854" w:rsidTr="005367CF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4AE7" w:rsidRDefault="00174AE7" w:rsidP="005367CF">
            <w:pPr>
              <w:autoSpaceDE w:val="0"/>
              <w:autoSpaceDN w:val="0"/>
              <w:adjustRightInd w:val="0"/>
              <w:rPr>
                <w:noProof/>
                <w:color w:val="000000"/>
                <w:sz w:val="20"/>
                <w:szCs w:val="20"/>
              </w:rPr>
            </w:pPr>
          </w:p>
          <w:p w:rsidR="00174AE7" w:rsidRDefault="00F51D40" w:rsidP="005367C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00416" behindDoc="0" locked="0" layoutInCell="1" allowOverlap="1" wp14:anchorId="2C2F2F64" wp14:editId="2939CABF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99695</wp:posOffset>
                      </wp:positionV>
                      <wp:extent cx="753110" cy="245745"/>
                      <wp:effectExtent l="0" t="0" r="27940" b="20955"/>
                      <wp:wrapNone/>
                      <wp:docPr id="37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11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Default="00C43755" w:rsidP="00174AE7">
                                  <w:pPr>
                                    <w:jc w:val="center"/>
                                  </w:pPr>
                                  <w:r>
                                    <w:t>Лист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0" type="#_x0000_t202" style="position:absolute;left:0;text-align:left;margin-left:7.2pt;margin-top:7.85pt;width:59.3pt;height:19.35pt;z-index:2583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">
                      <v:textbox>
                        <w:txbxContent>
                          <w:p w:rsidR="00C43755" w:rsidRDefault="00C43755" w:rsidP="00174AE7">
                            <w:pPr>
                              <w:jc w:val="center"/>
                            </w:pPr>
                            <w:r>
                              <w:t>Лист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A13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22944" behindDoc="0" locked="0" layoutInCell="1" allowOverlap="1" wp14:anchorId="729295EF" wp14:editId="7C8EEF07">
                      <wp:simplePos x="0" y="0"/>
                      <wp:positionH relativeFrom="column">
                        <wp:posOffset>3999333</wp:posOffset>
                      </wp:positionH>
                      <wp:positionV relativeFrom="paragraph">
                        <wp:posOffset>3321020</wp:posOffset>
                      </wp:positionV>
                      <wp:extent cx="1303655" cy="235585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3755" w:rsidRDefault="00C43755" w:rsidP="00885A13"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38:06</w:t>
                                  </w:r>
                                  <w:r w:rsidRPr="005C4176"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: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eastAsia="en-US"/>
                                    </w:rPr>
                                    <w:t>1443519:6394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60" type="#_x0000_t202" style="position:absolute;left:0;text-align:left;margin-left:314.9pt;margin-top:261.5pt;width:102.65pt;height:18.55pt;z-index:2583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" filled="f" stroked="f" strokeweight=".5pt">
                      <v:textbox>
                        <w:txbxContent>
                          <w:p w:rsidR="00C43755" w:rsidRDefault="00C43755" w:rsidP="00885A13">
                            <w:r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38:06</w:t>
                            </w:r>
                            <w:r w:rsidRPr="005C4176"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1443519:6394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AE7"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8302464" behindDoc="0" locked="0" layoutInCell="1" allowOverlap="1" wp14:anchorId="1274CD77" wp14:editId="25FB13B1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4806950</wp:posOffset>
                      </wp:positionV>
                      <wp:extent cx="881380" cy="253365"/>
                      <wp:effectExtent l="0" t="0" r="13970" b="13335"/>
                      <wp:wrapNone/>
                      <wp:docPr id="36" name="Text Box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3755" w:rsidRPr="00157920" w:rsidRDefault="00C43755" w:rsidP="00174AE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99"/>
                                      <w:sz w:val="18"/>
                                      <w:szCs w:val="22"/>
                                      <w:lang w:eastAsia="en-US"/>
                                    </w:rPr>
                                    <w:t>38:06:143519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335.7pt;margin-top:378.5pt;width:69.4pt;height:19.95pt;z-index:2583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">
                      <v:textbox>
                        <w:txbxContent>
                          <w:p w:rsidR="00C43755" w:rsidRPr="00157920" w:rsidRDefault="00C43755" w:rsidP="00174AE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38:06:</w:t>
                            </w:r>
                            <w:bookmarkStart w:id="1" w:name="_GoBack"/>
                            <w:r>
                              <w:rPr>
                                <w:b/>
                                <w:bCs/>
                                <w:color w:val="000099"/>
                                <w:sz w:val="18"/>
                                <w:szCs w:val="22"/>
                                <w:lang w:eastAsia="en-US"/>
                              </w:rPr>
                              <w:t>143519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75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66655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6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AE7" w:rsidRDefault="00174AE7" w:rsidP="005367C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Масштаб 1:3</w:t>
            </w:r>
            <w:r w:rsidRPr="005C4176">
              <w:rPr>
                <w:b/>
                <w:color w:val="000000"/>
              </w:rPr>
              <w:t>000</w:t>
            </w: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C4176">
              <w:rPr>
                <w:b/>
                <w:bCs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5C4176">
              <w:rPr>
                <w:b/>
                <w:bCs/>
                <w:color w:val="000000"/>
                <w:sz w:val="12"/>
                <w:szCs w:val="12"/>
                <w:lang w:eastAsia="en-US"/>
              </w:rPr>
              <w:t>●</w:t>
            </w:r>
            <w:r w:rsidRPr="005C417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н</w:t>
            </w:r>
            <w:proofErr w:type="gramStart"/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Pr="005C4176">
              <w:rPr>
                <w:sz w:val="20"/>
                <w:szCs w:val="20"/>
              </w:rPr>
              <w:t>характерная точка образуемой  границы публичного сервитута;</w:t>
            </w: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5C4176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5C4176">
              <w:rPr>
                <w:bCs/>
                <w:iCs/>
                <w:color w:val="000000"/>
                <w:sz w:val="20"/>
                <w:szCs w:val="20"/>
              </w:rPr>
              <w:t xml:space="preserve">(1) 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 w:rsidRPr="005C4176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сервитута;</w:t>
            </w: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301440" behindDoc="0" locked="0" layoutInCell="1" allowOverlap="1" wp14:anchorId="1293EFCF" wp14:editId="5063978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38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301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образуемая граница публичного сервитута;</w:t>
            </w: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C417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8303488" behindDoc="0" locked="0" layoutInCell="1" allowOverlap="1" wp14:anchorId="17B86917" wp14:editId="18A44B6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67309</wp:posOffset>
                      </wp:positionV>
                      <wp:extent cx="442595" cy="0"/>
                      <wp:effectExtent l="0" t="0" r="14605" b="19050"/>
                      <wp:wrapNone/>
                      <wp:docPr id="39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E8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8303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.4pt,5.3pt" to="4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" strokecolor="#ffce85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C4176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                    – </w:t>
            </w:r>
            <w:r w:rsidRPr="005C4176">
              <w:rPr>
                <w:sz w:val="20"/>
                <w:szCs w:val="20"/>
              </w:rPr>
              <w:t xml:space="preserve"> граница земельного участка;</w:t>
            </w:r>
          </w:p>
          <w:p w:rsidR="00174AE7" w:rsidRPr="005C4176" w:rsidRDefault="00174AE7" w:rsidP="005367C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38:06</w:t>
            </w:r>
            <w:r w:rsidRPr="005C4176">
              <w:rPr>
                <w:bCs/>
                <w:sz w:val="20"/>
                <w:szCs w:val="20"/>
                <w:lang w:eastAsia="en-US"/>
              </w:rPr>
              <w:t>:</w:t>
            </w:r>
            <w:r>
              <w:rPr>
                <w:bCs/>
                <w:sz w:val="20"/>
                <w:szCs w:val="20"/>
                <w:lang w:eastAsia="en-US"/>
              </w:rPr>
              <w:t xml:space="preserve">1443519:6394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–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>кадастровый номер земельного участка;</w:t>
            </w:r>
          </w:p>
          <w:p w:rsidR="00174AE7" w:rsidRDefault="00174AE7" w:rsidP="005367CF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38:06</w:t>
            </w:r>
            <w:r w:rsidRPr="005C4176">
              <w:rPr>
                <w:b/>
                <w:bCs/>
                <w:color w:val="000099"/>
                <w:sz w:val="20"/>
                <w:szCs w:val="20"/>
                <w:lang w:eastAsia="en-US"/>
              </w:rPr>
              <w:t>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143519</w:t>
            </w:r>
            <w:r w:rsidRPr="005C4176">
              <w:rPr>
                <w:bCs/>
                <w:color w:val="000000"/>
                <w:sz w:val="20"/>
                <w:szCs w:val="20"/>
                <w:lang w:eastAsia="en-US"/>
              </w:rPr>
              <w:t xml:space="preserve"> – номер кадастрового квартала.</w:t>
            </w:r>
          </w:p>
          <w:p w:rsidR="00174AE7" w:rsidRPr="003E2BFC" w:rsidRDefault="00174AE7" w:rsidP="005367CF">
            <w:pPr>
              <w:rPr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174AE7" w:rsidRDefault="00174AE7" w:rsidP="00174AE7"/>
    <w:p w:rsidR="00175DAC" w:rsidRDefault="00175DAC" w:rsidP="00B55211">
      <w:pPr>
        <w:rPr>
          <w:sz w:val="22"/>
          <w:szCs w:val="22"/>
        </w:rPr>
      </w:pPr>
    </w:p>
    <w:p w:rsidR="00175DAC" w:rsidRDefault="00175DAC" w:rsidP="00B55211">
      <w:pPr>
        <w:rPr>
          <w:sz w:val="22"/>
          <w:szCs w:val="22"/>
        </w:rPr>
      </w:pPr>
      <w:bookmarkStart w:id="0" w:name="_GoBack"/>
      <w:bookmarkEnd w:id="0"/>
    </w:p>
    <w:p w:rsidR="00B55211" w:rsidRDefault="00175DAC" w:rsidP="00175DAC">
      <w:pPr>
        <w:ind w:right="-547"/>
      </w:pPr>
      <w:r w:rsidRPr="00F945A8">
        <w:rPr>
          <w:sz w:val="22"/>
          <w:szCs w:val="22"/>
        </w:rPr>
        <w:t>Первый заместитель Мэра район</w:t>
      </w:r>
      <w:r>
        <w:rPr>
          <w:sz w:val="22"/>
          <w:szCs w:val="22"/>
        </w:rPr>
        <w:t>а</w:t>
      </w:r>
      <w:r w:rsidRPr="00F945A8">
        <w:rPr>
          <w:sz w:val="22"/>
          <w:szCs w:val="22"/>
        </w:rPr>
        <w:t xml:space="preserve">                                                                                                  </w:t>
      </w:r>
      <w:r>
        <w:rPr>
          <w:sz w:val="22"/>
          <w:szCs w:val="22"/>
        </w:rPr>
        <w:t xml:space="preserve">          И.В. Жук</w:t>
      </w:r>
    </w:p>
    <w:sectPr w:rsidR="00B55211" w:rsidSect="00F241AB">
      <w:footerReference w:type="even" r:id="rId19"/>
      <w:footerReference w:type="default" r:id="rId20"/>
      <w:pgSz w:w="11906" w:h="16838" w:code="9"/>
      <w:pgMar w:top="567" w:right="1113" w:bottom="426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C43" w:rsidRDefault="00F07C43">
      <w:r>
        <w:separator/>
      </w:r>
    </w:p>
  </w:endnote>
  <w:endnote w:type="continuationSeparator" w:id="0">
    <w:p w:rsidR="00F07C43" w:rsidRDefault="00F0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755" w:rsidRDefault="00C43755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3755" w:rsidRDefault="00C43755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755" w:rsidRDefault="00C43755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C43" w:rsidRDefault="00F07C43">
      <w:r>
        <w:separator/>
      </w:r>
    </w:p>
  </w:footnote>
  <w:footnote w:type="continuationSeparator" w:id="0">
    <w:p w:rsidR="00F07C43" w:rsidRDefault="00F07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0F765C"/>
    <w:multiLevelType w:val="hybridMultilevel"/>
    <w:tmpl w:val="3FE0F826"/>
    <w:lvl w:ilvl="0" w:tplc="C72A28C4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2"/>
  </w:num>
  <w:num w:numId="3">
    <w:abstractNumId w:val="31"/>
  </w:num>
  <w:num w:numId="4">
    <w:abstractNumId w:val="14"/>
  </w:num>
  <w:num w:numId="5">
    <w:abstractNumId w:val="10"/>
  </w:num>
  <w:num w:numId="6">
    <w:abstractNumId w:val="21"/>
  </w:num>
  <w:num w:numId="7">
    <w:abstractNumId w:val="15"/>
  </w:num>
  <w:num w:numId="8">
    <w:abstractNumId w:val="33"/>
  </w:num>
  <w:num w:numId="9">
    <w:abstractNumId w:val="6"/>
  </w:num>
  <w:num w:numId="10">
    <w:abstractNumId w:val="1"/>
  </w:num>
  <w:num w:numId="11">
    <w:abstractNumId w:val="12"/>
  </w:num>
  <w:num w:numId="12">
    <w:abstractNumId w:val="24"/>
  </w:num>
  <w:num w:numId="13">
    <w:abstractNumId w:val="19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7"/>
  </w:num>
  <w:num w:numId="25">
    <w:abstractNumId w:val="2"/>
  </w:num>
  <w:num w:numId="26">
    <w:abstractNumId w:val="18"/>
  </w:num>
  <w:num w:numId="27">
    <w:abstractNumId w:val="34"/>
  </w:num>
  <w:num w:numId="28">
    <w:abstractNumId w:val="23"/>
  </w:num>
  <w:num w:numId="29">
    <w:abstractNumId w:val="29"/>
  </w:num>
  <w:num w:numId="30">
    <w:abstractNumId w:val="13"/>
  </w:num>
  <w:num w:numId="31">
    <w:abstractNumId w:val="5"/>
  </w:num>
  <w:num w:numId="32">
    <w:abstractNumId w:val="7"/>
  </w:num>
  <w:num w:numId="33">
    <w:abstractNumId w:val="20"/>
  </w:num>
  <w:num w:numId="34">
    <w:abstractNumId w:val="16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6A"/>
    <w:rsid w:val="00004EDA"/>
    <w:rsid w:val="00005580"/>
    <w:rsid w:val="0000580D"/>
    <w:rsid w:val="000067A3"/>
    <w:rsid w:val="00006B33"/>
    <w:rsid w:val="00006C88"/>
    <w:rsid w:val="000071E7"/>
    <w:rsid w:val="00007937"/>
    <w:rsid w:val="000144A9"/>
    <w:rsid w:val="00016140"/>
    <w:rsid w:val="00016913"/>
    <w:rsid w:val="00025413"/>
    <w:rsid w:val="00026CD1"/>
    <w:rsid w:val="000302EB"/>
    <w:rsid w:val="0003396D"/>
    <w:rsid w:val="00034971"/>
    <w:rsid w:val="00035016"/>
    <w:rsid w:val="0003787D"/>
    <w:rsid w:val="000410C1"/>
    <w:rsid w:val="00042F3B"/>
    <w:rsid w:val="00046C81"/>
    <w:rsid w:val="000477C6"/>
    <w:rsid w:val="00050834"/>
    <w:rsid w:val="0005279A"/>
    <w:rsid w:val="00053FED"/>
    <w:rsid w:val="00054199"/>
    <w:rsid w:val="0005541E"/>
    <w:rsid w:val="00056FC6"/>
    <w:rsid w:val="00057A9B"/>
    <w:rsid w:val="000630C5"/>
    <w:rsid w:val="000648D8"/>
    <w:rsid w:val="0006508E"/>
    <w:rsid w:val="00065E2E"/>
    <w:rsid w:val="000661F2"/>
    <w:rsid w:val="00066C2B"/>
    <w:rsid w:val="00066D6C"/>
    <w:rsid w:val="000711A5"/>
    <w:rsid w:val="00071741"/>
    <w:rsid w:val="000719FB"/>
    <w:rsid w:val="00072BF6"/>
    <w:rsid w:val="00073A17"/>
    <w:rsid w:val="00073A19"/>
    <w:rsid w:val="0007437B"/>
    <w:rsid w:val="00074AD2"/>
    <w:rsid w:val="00075FE8"/>
    <w:rsid w:val="0007646D"/>
    <w:rsid w:val="0008171C"/>
    <w:rsid w:val="00082D10"/>
    <w:rsid w:val="0008517E"/>
    <w:rsid w:val="00086209"/>
    <w:rsid w:val="00090E25"/>
    <w:rsid w:val="00091A7A"/>
    <w:rsid w:val="00091C7A"/>
    <w:rsid w:val="000935F2"/>
    <w:rsid w:val="0009550D"/>
    <w:rsid w:val="0009621E"/>
    <w:rsid w:val="00096A05"/>
    <w:rsid w:val="00097E10"/>
    <w:rsid w:val="000A0E3B"/>
    <w:rsid w:val="000A224C"/>
    <w:rsid w:val="000A4EA2"/>
    <w:rsid w:val="000A5661"/>
    <w:rsid w:val="000A699D"/>
    <w:rsid w:val="000B169C"/>
    <w:rsid w:val="000B1BDC"/>
    <w:rsid w:val="000B2BA5"/>
    <w:rsid w:val="000B5DE9"/>
    <w:rsid w:val="000C13F9"/>
    <w:rsid w:val="000C1836"/>
    <w:rsid w:val="000C2496"/>
    <w:rsid w:val="000C36D8"/>
    <w:rsid w:val="000C4600"/>
    <w:rsid w:val="000C5F58"/>
    <w:rsid w:val="000C6E39"/>
    <w:rsid w:val="000C75A2"/>
    <w:rsid w:val="000D0E29"/>
    <w:rsid w:val="000D2639"/>
    <w:rsid w:val="000D3D1D"/>
    <w:rsid w:val="000D445B"/>
    <w:rsid w:val="000D59F8"/>
    <w:rsid w:val="000D7228"/>
    <w:rsid w:val="000E012F"/>
    <w:rsid w:val="000E0AF3"/>
    <w:rsid w:val="000E42B9"/>
    <w:rsid w:val="000E42E7"/>
    <w:rsid w:val="000E54D2"/>
    <w:rsid w:val="000E56A9"/>
    <w:rsid w:val="000E6177"/>
    <w:rsid w:val="000E6E10"/>
    <w:rsid w:val="000E777F"/>
    <w:rsid w:val="000E7BFA"/>
    <w:rsid w:val="000F1BD7"/>
    <w:rsid w:val="000F1F23"/>
    <w:rsid w:val="000F3206"/>
    <w:rsid w:val="000F4029"/>
    <w:rsid w:val="00100AB1"/>
    <w:rsid w:val="00100B76"/>
    <w:rsid w:val="00100ECB"/>
    <w:rsid w:val="001011F5"/>
    <w:rsid w:val="00103B5F"/>
    <w:rsid w:val="001054BB"/>
    <w:rsid w:val="00113E46"/>
    <w:rsid w:val="0011414C"/>
    <w:rsid w:val="001179B4"/>
    <w:rsid w:val="001200D0"/>
    <w:rsid w:val="00122D6B"/>
    <w:rsid w:val="00127FF2"/>
    <w:rsid w:val="001301BE"/>
    <w:rsid w:val="0013207F"/>
    <w:rsid w:val="00134983"/>
    <w:rsid w:val="00135381"/>
    <w:rsid w:val="001371E4"/>
    <w:rsid w:val="0013739F"/>
    <w:rsid w:val="00140848"/>
    <w:rsid w:val="001429E9"/>
    <w:rsid w:val="001429F0"/>
    <w:rsid w:val="00150894"/>
    <w:rsid w:val="00151209"/>
    <w:rsid w:val="00154A90"/>
    <w:rsid w:val="001556B0"/>
    <w:rsid w:val="001565F2"/>
    <w:rsid w:val="00157920"/>
    <w:rsid w:val="00160326"/>
    <w:rsid w:val="001635EB"/>
    <w:rsid w:val="00167A2E"/>
    <w:rsid w:val="00170AA1"/>
    <w:rsid w:val="00170B86"/>
    <w:rsid w:val="00170DEB"/>
    <w:rsid w:val="00170E40"/>
    <w:rsid w:val="001729D3"/>
    <w:rsid w:val="00174AD7"/>
    <w:rsid w:val="00174AE7"/>
    <w:rsid w:val="00175617"/>
    <w:rsid w:val="00175DAC"/>
    <w:rsid w:val="0017696C"/>
    <w:rsid w:val="0017731B"/>
    <w:rsid w:val="00184BB4"/>
    <w:rsid w:val="00191739"/>
    <w:rsid w:val="001926B2"/>
    <w:rsid w:val="0019562A"/>
    <w:rsid w:val="00197FFE"/>
    <w:rsid w:val="001A1E2A"/>
    <w:rsid w:val="001A267B"/>
    <w:rsid w:val="001A2CD4"/>
    <w:rsid w:val="001A361A"/>
    <w:rsid w:val="001A43BA"/>
    <w:rsid w:val="001A5350"/>
    <w:rsid w:val="001A6411"/>
    <w:rsid w:val="001A6A35"/>
    <w:rsid w:val="001A7453"/>
    <w:rsid w:val="001A7A22"/>
    <w:rsid w:val="001A7D0C"/>
    <w:rsid w:val="001B3472"/>
    <w:rsid w:val="001B514F"/>
    <w:rsid w:val="001B5882"/>
    <w:rsid w:val="001B5903"/>
    <w:rsid w:val="001B780D"/>
    <w:rsid w:val="001C161F"/>
    <w:rsid w:val="001C3AD5"/>
    <w:rsid w:val="001C4440"/>
    <w:rsid w:val="001C44D1"/>
    <w:rsid w:val="001C4A74"/>
    <w:rsid w:val="001C6C07"/>
    <w:rsid w:val="001C6FA3"/>
    <w:rsid w:val="001D1222"/>
    <w:rsid w:val="001D12E4"/>
    <w:rsid w:val="001D1BAD"/>
    <w:rsid w:val="001D3C42"/>
    <w:rsid w:val="001D5405"/>
    <w:rsid w:val="001D5576"/>
    <w:rsid w:val="001D5FA8"/>
    <w:rsid w:val="001D6927"/>
    <w:rsid w:val="001D7757"/>
    <w:rsid w:val="001E0DE1"/>
    <w:rsid w:val="001E1FA9"/>
    <w:rsid w:val="001E69CB"/>
    <w:rsid w:val="001E7E7D"/>
    <w:rsid w:val="001F0053"/>
    <w:rsid w:val="001F0336"/>
    <w:rsid w:val="001F165B"/>
    <w:rsid w:val="001F2661"/>
    <w:rsid w:val="001F2F39"/>
    <w:rsid w:val="001F630B"/>
    <w:rsid w:val="00200651"/>
    <w:rsid w:val="00202AB9"/>
    <w:rsid w:val="002038AB"/>
    <w:rsid w:val="00207D75"/>
    <w:rsid w:val="002119AE"/>
    <w:rsid w:val="00211C0D"/>
    <w:rsid w:val="00215089"/>
    <w:rsid w:val="00216B41"/>
    <w:rsid w:val="00216DD6"/>
    <w:rsid w:val="002173B3"/>
    <w:rsid w:val="00217716"/>
    <w:rsid w:val="0021782C"/>
    <w:rsid w:val="00222128"/>
    <w:rsid w:val="002236C9"/>
    <w:rsid w:val="0022408C"/>
    <w:rsid w:val="00224463"/>
    <w:rsid w:val="00231336"/>
    <w:rsid w:val="00232DBB"/>
    <w:rsid w:val="0023373D"/>
    <w:rsid w:val="00234FFE"/>
    <w:rsid w:val="00235B59"/>
    <w:rsid w:val="00240063"/>
    <w:rsid w:val="0024030D"/>
    <w:rsid w:val="0024118D"/>
    <w:rsid w:val="00241AFC"/>
    <w:rsid w:val="0024234A"/>
    <w:rsid w:val="0024283E"/>
    <w:rsid w:val="00243072"/>
    <w:rsid w:val="0024388D"/>
    <w:rsid w:val="00251849"/>
    <w:rsid w:val="002533CF"/>
    <w:rsid w:val="00255241"/>
    <w:rsid w:val="0025593B"/>
    <w:rsid w:val="00256C72"/>
    <w:rsid w:val="002652B0"/>
    <w:rsid w:val="00266077"/>
    <w:rsid w:val="0026797C"/>
    <w:rsid w:val="00267B82"/>
    <w:rsid w:val="00270B0B"/>
    <w:rsid w:val="00272E42"/>
    <w:rsid w:val="002759B5"/>
    <w:rsid w:val="002771D8"/>
    <w:rsid w:val="002772FC"/>
    <w:rsid w:val="00281AC3"/>
    <w:rsid w:val="00281DA4"/>
    <w:rsid w:val="00282D8A"/>
    <w:rsid w:val="0028352C"/>
    <w:rsid w:val="0028418A"/>
    <w:rsid w:val="0029001A"/>
    <w:rsid w:val="0029140E"/>
    <w:rsid w:val="00292E0F"/>
    <w:rsid w:val="002954B9"/>
    <w:rsid w:val="002954E4"/>
    <w:rsid w:val="002956C1"/>
    <w:rsid w:val="00297519"/>
    <w:rsid w:val="002976A8"/>
    <w:rsid w:val="00297775"/>
    <w:rsid w:val="00297F94"/>
    <w:rsid w:val="002A0214"/>
    <w:rsid w:val="002A33C9"/>
    <w:rsid w:val="002B2557"/>
    <w:rsid w:val="002B2863"/>
    <w:rsid w:val="002B3B42"/>
    <w:rsid w:val="002B515E"/>
    <w:rsid w:val="002B5EBA"/>
    <w:rsid w:val="002B603F"/>
    <w:rsid w:val="002B7CD7"/>
    <w:rsid w:val="002B7E3F"/>
    <w:rsid w:val="002C09BF"/>
    <w:rsid w:val="002C20CB"/>
    <w:rsid w:val="002C26A2"/>
    <w:rsid w:val="002C281A"/>
    <w:rsid w:val="002C337F"/>
    <w:rsid w:val="002C4EF9"/>
    <w:rsid w:val="002C4F1C"/>
    <w:rsid w:val="002C62F0"/>
    <w:rsid w:val="002C7CB8"/>
    <w:rsid w:val="002D1635"/>
    <w:rsid w:val="002D4CFF"/>
    <w:rsid w:val="002D6CE1"/>
    <w:rsid w:val="002D77E0"/>
    <w:rsid w:val="002D7AB1"/>
    <w:rsid w:val="002E2528"/>
    <w:rsid w:val="002E2C4C"/>
    <w:rsid w:val="002E3FCA"/>
    <w:rsid w:val="002E4790"/>
    <w:rsid w:val="002E69BF"/>
    <w:rsid w:val="002E71DD"/>
    <w:rsid w:val="002E764F"/>
    <w:rsid w:val="002E7EC1"/>
    <w:rsid w:val="002F2904"/>
    <w:rsid w:val="002F4406"/>
    <w:rsid w:val="002F4E0F"/>
    <w:rsid w:val="00300858"/>
    <w:rsid w:val="00304327"/>
    <w:rsid w:val="0030474B"/>
    <w:rsid w:val="00304F9E"/>
    <w:rsid w:val="00305588"/>
    <w:rsid w:val="0030673B"/>
    <w:rsid w:val="00310A68"/>
    <w:rsid w:val="0031130B"/>
    <w:rsid w:val="003129C3"/>
    <w:rsid w:val="00314742"/>
    <w:rsid w:val="00316468"/>
    <w:rsid w:val="0032295E"/>
    <w:rsid w:val="003239FA"/>
    <w:rsid w:val="00323AFF"/>
    <w:rsid w:val="0032432E"/>
    <w:rsid w:val="0033106C"/>
    <w:rsid w:val="00331370"/>
    <w:rsid w:val="00332965"/>
    <w:rsid w:val="00333729"/>
    <w:rsid w:val="00334699"/>
    <w:rsid w:val="00335943"/>
    <w:rsid w:val="00335AA8"/>
    <w:rsid w:val="00335B15"/>
    <w:rsid w:val="003361F2"/>
    <w:rsid w:val="003371E4"/>
    <w:rsid w:val="00337E9B"/>
    <w:rsid w:val="0034052A"/>
    <w:rsid w:val="00340AA8"/>
    <w:rsid w:val="00341D70"/>
    <w:rsid w:val="00342DB0"/>
    <w:rsid w:val="003437CE"/>
    <w:rsid w:val="00344870"/>
    <w:rsid w:val="003460A7"/>
    <w:rsid w:val="00350EAF"/>
    <w:rsid w:val="00351C8A"/>
    <w:rsid w:val="00354976"/>
    <w:rsid w:val="003549A0"/>
    <w:rsid w:val="003607CE"/>
    <w:rsid w:val="00361962"/>
    <w:rsid w:val="0036266A"/>
    <w:rsid w:val="003641D8"/>
    <w:rsid w:val="0036423A"/>
    <w:rsid w:val="00367F3A"/>
    <w:rsid w:val="003712C5"/>
    <w:rsid w:val="00375246"/>
    <w:rsid w:val="003848A8"/>
    <w:rsid w:val="00385AFB"/>
    <w:rsid w:val="0038624B"/>
    <w:rsid w:val="0039120A"/>
    <w:rsid w:val="00391818"/>
    <w:rsid w:val="00393A9A"/>
    <w:rsid w:val="00394B97"/>
    <w:rsid w:val="00396B70"/>
    <w:rsid w:val="003A14D5"/>
    <w:rsid w:val="003A159D"/>
    <w:rsid w:val="003A4AEA"/>
    <w:rsid w:val="003A6AA7"/>
    <w:rsid w:val="003A6DB2"/>
    <w:rsid w:val="003B1304"/>
    <w:rsid w:val="003B1D2E"/>
    <w:rsid w:val="003B2246"/>
    <w:rsid w:val="003B28F9"/>
    <w:rsid w:val="003C221F"/>
    <w:rsid w:val="003C627B"/>
    <w:rsid w:val="003D1BAF"/>
    <w:rsid w:val="003D29CA"/>
    <w:rsid w:val="003D3359"/>
    <w:rsid w:val="003D4F2A"/>
    <w:rsid w:val="003D62F0"/>
    <w:rsid w:val="003D6462"/>
    <w:rsid w:val="003D753B"/>
    <w:rsid w:val="003E05CC"/>
    <w:rsid w:val="003E2BFC"/>
    <w:rsid w:val="003E3C22"/>
    <w:rsid w:val="003E605E"/>
    <w:rsid w:val="003E748A"/>
    <w:rsid w:val="003F0F52"/>
    <w:rsid w:val="003F1C9C"/>
    <w:rsid w:val="003F2BB8"/>
    <w:rsid w:val="003F30C4"/>
    <w:rsid w:val="003F3396"/>
    <w:rsid w:val="003F3DBA"/>
    <w:rsid w:val="003F7F20"/>
    <w:rsid w:val="004006AA"/>
    <w:rsid w:val="00401A42"/>
    <w:rsid w:val="00402D99"/>
    <w:rsid w:val="0040456D"/>
    <w:rsid w:val="004051E0"/>
    <w:rsid w:val="00406303"/>
    <w:rsid w:val="00406CAB"/>
    <w:rsid w:val="0041010A"/>
    <w:rsid w:val="00413168"/>
    <w:rsid w:val="0041317F"/>
    <w:rsid w:val="00414588"/>
    <w:rsid w:val="00415C41"/>
    <w:rsid w:val="004164EA"/>
    <w:rsid w:val="00417740"/>
    <w:rsid w:val="004179A5"/>
    <w:rsid w:val="00420D7A"/>
    <w:rsid w:val="00423190"/>
    <w:rsid w:val="00425F43"/>
    <w:rsid w:val="00426016"/>
    <w:rsid w:val="00427018"/>
    <w:rsid w:val="00427E08"/>
    <w:rsid w:val="00430B96"/>
    <w:rsid w:val="00432044"/>
    <w:rsid w:val="004345DA"/>
    <w:rsid w:val="004347C0"/>
    <w:rsid w:val="00434D8C"/>
    <w:rsid w:val="00435A27"/>
    <w:rsid w:val="00437A59"/>
    <w:rsid w:val="00440B51"/>
    <w:rsid w:val="00444867"/>
    <w:rsid w:val="004458EB"/>
    <w:rsid w:val="00445AAB"/>
    <w:rsid w:val="00445BA8"/>
    <w:rsid w:val="00447749"/>
    <w:rsid w:val="00447A1F"/>
    <w:rsid w:val="0045050B"/>
    <w:rsid w:val="0045317E"/>
    <w:rsid w:val="00454BC6"/>
    <w:rsid w:val="0045747E"/>
    <w:rsid w:val="004628C3"/>
    <w:rsid w:val="00463AAE"/>
    <w:rsid w:val="004646F0"/>
    <w:rsid w:val="004649DD"/>
    <w:rsid w:val="00464E9F"/>
    <w:rsid w:val="004717FB"/>
    <w:rsid w:val="0047521E"/>
    <w:rsid w:val="004769D8"/>
    <w:rsid w:val="00476D9E"/>
    <w:rsid w:val="00482835"/>
    <w:rsid w:val="00490532"/>
    <w:rsid w:val="0049071E"/>
    <w:rsid w:val="00490C63"/>
    <w:rsid w:val="00491C99"/>
    <w:rsid w:val="00491FAA"/>
    <w:rsid w:val="004932BE"/>
    <w:rsid w:val="004937D6"/>
    <w:rsid w:val="004951A1"/>
    <w:rsid w:val="004A106B"/>
    <w:rsid w:val="004A160B"/>
    <w:rsid w:val="004A34CF"/>
    <w:rsid w:val="004A41F4"/>
    <w:rsid w:val="004A4848"/>
    <w:rsid w:val="004A60FF"/>
    <w:rsid w:val="004A7199"/>
    <w:rsid w:val="004B0257"/>
    <w:rsid w:val="004B1771"/>
    <w:rsid w:val="004B217E"/>
    <w:rsid w:val="004B29A6"/>
    <w:rsid w:val="004B4101"/>
    <w:rsid w:val="004B46E1"/>
    <w:rsid w:val="004B56A2"/>
    <w:rsid w:val="004B5F3D"/>
    <w:rsid w:val="004C2A63"/>
    <w:rsid w:val="004C3966"/>
    <w:rsid w:val="004D37A0"/>
    <w:rsid w:val="004D4EC9"/>
    <w:rsid w:val="004D4F10"/>
    <w:rsid w:val="004D6423"/>
    <w:rsid w:val="004D78EB"/>
    <w:rsid w:val="004E029A"/>
    <w:rsid w:val="004E130D"/>
    <w:rsid w:val="004E2564"/>
    <w:rsid w:val="004E33E3"/>
    <w:rsid w:val="004E4E7A"/>
    <w:rsid w:val="004E6315"/>
    <w:rsid w:val="004E7559"/>
    <w:rsid w:val="004F0C5E"/>
    <w:rsid w:val="004F1117"/>
    <w:rsid w:val="004F2671"/>
    <w:rsid w:val="004F33A5"/>
    <w:rsid w:val="004F551C"/>
    <w:rsid w:val="004F5AF5"/>
    <w:rsid w:val="0050371D"/>
    <w:rsid w:val="00503DFF"/>
    <w:rsid w:val="00504341"/>
    <w:rsid w:val="00506831"/>
    <w:rsid w:val="00506D75"/>
    <w:rsid w:val="005159A2"/>
    <w:rsid w:val="00515D35"/>
    <w:rsid w:val="0051790C"/>
    <w:rsid w:val="00521E2A"/>
    <w:rsid w:val="0052255D"/>
    <w:rsid w:val="0052540A"/>
    <w:rsid w:val="005263FC"/>
    <w:rsid w:val="005270FF"/>
    <w:rsid w:val="0052778D"/>
    <w:rsid w:val="0053071A"/>
    <w:rsid w:val="00534C24"/>
    <w:rsid w:val="005367CF"/>
    <w:rsid w:val="0053696E"/>
    <w:rsid w:val="00536BFC"/>
    <w:rsid w:val="00536CFC"/>
    <w:rsid w:val="00540A18"/>
    <w:rsid w:val="005410C0"/>
    <w:rsid w:val="0054169C"/>
    <w:rsid w:val="00545663"/>
    <w:rsid w:val="005459FA"/>
    <w:rsid w:val="005501D8"/>
    <w:rsid w:val="005564B5"/>
    <w:rsid w:val="005604EB"/>
    <w:rsid w:val="0056327A"/>
    <w:rsid w:val="005637F9"/>
    <w:rsid w:val="00563CC4"/>
    <w:rsid w:val="00565108"/>
    <w:rsid w:val="00565814"/>
    <w:rsid w:val="00566010"/>
    <w:rsid w:val="00571CFC"/>
    <w:rsid w:val="005729A1"/>
    <w:rsid w:val="00575098"/>
    <w:rsid w:val="005768B1"/>
    <w:rsid w:val="00576B2C"/>
    <w:rsid w:val="005773C0"/>
    <w:rsid w:val="00582089"/>
    <w:rsid w:val="005831F2"/>
    <w:rsid w:val="005837B1"/>
    <w:rsid w:val="00583DAE"/>
    <w:rsid w:val="00584584"/>
    <w:rsid w:val="00584931"/>
    <w:rsid w:val="00586551"/>
    <w:rsid w:val="00587731"/>
    <w:rsid w:val="00590E94"/>
    <w:rsid w:val="00592510"/>
    <w:rsid w:val="005945C4"/>
    <w:rsid w:val="005949EA"/>
    <w:rsid w:val="00595D19"/>
    <w:rsid w:val="00596163"/>
    <w:rsid w:val="005A1445"/>
    <w:rsid w:val="005A586F"/>
    <w:rsid w:val="005A6528"/>
    <w:rsid w:val="005A7C48"/>
    <w:rsid w:val="005B01B6"/>
    <w:rsid w:val="005B0848"/>
    <w:rsid w:val="005B3F91"/>
    <w:rsid w:val="005B4876"/>
    <w:rsid w:val="005B6312"/>
    <w:rsid w:val="005B6ED6"/>
    <w:rsid w:val="005B750C"/>
    <w:rsid w:val="005B77DD"/>
    <w:rsid w:val="005C37D0"/>
    <w:rsid w:val="005C4176"/>
    <w:rsid w:val="005C4DC8"/>
    <w:rsid w:val="005C5452"/>
    <w:rsid w:val="005C6416"/>
    <w:rsid w:val="005D26E6"/>
    <w:rsid w:val="005D5489"/>
    <w:rsid w:val="005D5E90"/>
    <w:rsid w:val="005D6991"/>
    <w:rsid w:val="005D70A7"/>
    <w:rsid w:val="005D710D"/>
    <w:rsid w:val="005E2554"/>
    <w:rsid w:val="005E741D"/>
    <w:rsid w:val="005F173C"/>
    <w:rsid w:val="005F5BD8"/>
    <w:rsid w:val="005F75CF"/>
    <w:rsid w:val="005F76C3"/>
    <w:rsid w:val="005F7F74"/>
    <w:rsid w:val="00600CEE"/>
    <w:rsid w:val="0060425F"/>
    <w:rsid w:val="00606548"/>
    <w:rsid w:val="00612354"/>
    <w:rsid w:val="0061286E"/>
    <w:rsid w:val="006140D5"/>
    <w:rsid w:val="00614DFB"/>
    <w:rsid w:val="006151C2"/>
    <w:rsid w:val="006162B8"/>
    <w:rsid w:val="0061782A"/>
    <w:rsid w:val="006203E6"/>
    <w:rsid w:val="00630734"/>
    <w:rsid w:val="00630A2B"/>
    <w:rsid w:val="00633798"/>
    <w:rsid w:val="00635574"/>
    <w:rsid w:val="00640D4C"/>
    <w:rsid w:val="006415FB"/>
    <w:rsid w:val="006423E3"/>
    <w:rsid w:val="0064292B"/>
    <w:rsid w:val="00642F36"/>
    <w:rsid w:val="006445C5"/>
    <w:rsid w:val="00646B0E"/>
    <w:rsid w:val="0064705E"/>
    <w:rsid w:val="006520BE"/>
    <w:rsid w:val="0065243A"/>
    <w:rsid w:val="0065293D"/>
    <w:rsid w:val="006554D2"/>
    <w:rsid w:val="00660E82"/>
    <w:rsid w:val="00661A1D"/>
    <w:rsid w:val="00663ADD"/>
    <w:rsid w:val="00665144"/>
    <w:rsid w:val="006701BA"/>
    <w:rsid w:val="00671101"/>
    <w:rsid w:val="006731FF"/>
    <w:rsid w:val="00674745"/>
    <w:rsid w:val="00676C64"/>
    <w:rsid w:val="00680007"/>
    <w:rsid w:val="0068060C"/>
    <w:rsid w:val="00681827"/>
    <w:rsid w:val="00682AD5"/>
    <w:rsid w:val="006849F6"/>
    <w:rsid w:val="006855CC"/>
    <w:rsid w:val="00691F8E"/>
    <w:rsid w:val="00692981"/>
    <w:rsid w:val="006932CF"/>
    <w:rsid w:val="00693753"/>
    <w:rsid w:val="006960C1"/>
    <w:rsid w:val="00696F8D"/>
    <w:rsid w:val="006978D3"/>
    <w:rsid w:val="006A065A"/>
    <w:rsid w:val="006A0AC3"/>
    <w:rsid w:val="006A16E6"/>
    <w:rsid w:val="006A2F8D"/>
    <w:rsid w:val="006A7002"/>
    <w:rsid w:val="006A750A"/>
    <w:rsid w:val="006A7546"/>
    <w:rsid w:val="006B09AE"/>
    <w:rsid w:val="006B15A7"/>
    <w:rsid w:val="006B18F8"/>
    <w:rsid w:val="006B3801"/>
    <w:rsid w:val="006B3F68"/>
    <w:rsid w:val="006B7EAA"/>
    <w:rsid w:val="006C1AA7"/>
    <w:rsid w:val="006C2D65"/>
    <w:rsid w:val="006C3E46"/>
    <w:rsid w:val="006C6AAB"/>
    <w:rsid w:val="006C6ACA"/>
    <w:rsid w:val="006C763B"/>
    <w:rsid w:val="006C7AF8"/>
    <w:rsid w:val="006D2E3C"/>
    <w:rsid w:val="006E796E"/>
    <w:rsid w:val="006F0FDD"/>
    <w:rsid w:val="006F6CA3"/>
    <w:rsid w:val="007019D5"/>
    <w:rsid w:val="00701E4B"/>
    <w:rsid w:val="00703273"/>
    <w:rsid w:val="00703364"/>
    <w:rsid w:val="0070467E"/>
    <w:rsid w:val="00706E33"/>
    <w:rsid w:val="007078D7"/>
    <w:rsid w:val="007079EF"/>
    <w:rsid w:val="00707A83"/>
    <w:rsid w:val="0071171F"/>
    <w:rsid w:val="00711891"/>
    <w:rsid w:val="007118C3"/>
    <w:rsid w:val="0071241E"/>
    <w:rsid w:val="00712D61"/>
    <w:rsid w:val="00713547"/>
    <w:rsid w:val="00713668"/>
    <w:rsid w:val="0071452B"/>
    <w:rsid w:val="007147BF"/>
    <w:rsid w:val="00717753"/>
    <w:rsid w:val="00717D1E"/>
    <w:rsid w:val="00721E83"/>
    <w:rsid w:val="0072208C"/>
    <w:rsid w:val="007244DB"/>
    <w:rsid w:val="00724B44"/>
    <w:rsid w:val="00732DEE"/>
    <w:rsid w:val="007341C3"/>
    <w:rsid w:val="00740BE0"/>
    <w:rsid w:val="00740FCE"/>
    <w:rsid w:val="007420F2"/>
    <w:rsid w:val="00747F98"/>
    <w:rsid w:val="00756634"/>
    <w:rsid w:val="00760906"/>
    <w:rsid w:val="007615EB"/>
    <w:rsid w:val="00761E7A"/>
    <w:rsid w:val="00764402"/>
    <w:rsid w:val="00771A5C"/>
    <w:rsid w:val="00772205"/>
    <w:rsid w:val="0077284A"/>
    <w:rsid w:val="00773D16"/>
    <w:rsid w:val="0078023F"/>
    <w:rsid w:val="007813B6"/>
    <w:rsid w:val="00781CF6"/>
    <w:rsid w:val="00782A4F"/>
    <w:rsid w:val="0078364A"/>
    <w:rsid w:val="00783DD7"/>
    <w:rsid w:val="00783FE3"/>
    <w:rsid w:val="00785138"/>
    <w:rsid w:val="00785303"/>
    <w:rsid w:val="007915B4"/>
    <w:rsid w:val="007936AA"/>
    <w:rsid w:val="00794EBD"/>
    <w:rsid w:val="00795C3D"/>
    <w:rsid w:val="00795D59"/>
    <w:rsid w:val="00795D94"/>
    <w:rsid w:val="007A22B0"/>
    <w:rsid w:val="007A5680"/>
    <w:rsid w:val="007A5D51"/>
    <w:rsid w:val="007A5E02"/>
    <w:rsid w:val="007A6AF0"/>
    <w:rsid w:val="007B034D"/>
    <w:rsid w:val="007B0B2E"/>
    <w:rsid w:val="007B1A3F"/>
    <w:rsid w:val="007B21FA"/>
    <w:rsid w:val="007B23BB"/>
    <w:rsid w:val="007B7751"/>
    <w:rsid w:val="007B7CA9"/>
    <w:rsid w:val="007C2284"/>
    <w:rsid w:val="007C2349"/>
    <w:rsid w:val="007C2FD0"/>
    <w:rsid w:val="007C36AE"/>
    <w:rsid w:val="007C7552"/>
    <w:rsid w:val="007D2C41"/>
    <w:rsid w:val="007D4C30"/>
    <w:rsid w:val="007D676B"/>
    <w:rsid w:val="007D7215"/>
    <w:rsid w:val="007E1AAD"/>
    <w:rsid w:val="007E1B10"/>
    <w:rsid w:val="007E6A4E"/>
    <w:rsid w:val="007F1EE3"/>
    <w:rsid w:val="007F3F4E"/>
    <w:rsid w:val="007F44D0"/>
    <w:rsid w:val="007F586C"/>
    <w:rsid w:val="00800456"/>
    <w:rsid w:val="00800B2D"/>
    <w:rsid w:val="0080197A"/>
    <w:rsid w:val="00804306"/>
    <w:rsid w:val="0080494C"/>
    <w:rsid w:val="008062BF"/>
    <w:rsid w:val="00807D46"/>
    <w:rsid w:val="00810E10"/>
    <w:rsid w:val="00814F1D"/>
    <w:rsid w:val="00824B90"/>
    <w:rsid w:val="0082501D"/>
    <w:rsid w:val="008265BB"/>
    <w:rsid w:val="008329C9"/>
    <w:rsid w:val="00835B1C"/>
    <w:rsid w:val="00836210"/>
    <w:rsid w:val="00836A1B"/>
    <w:rsid w:val="00842F43"/>
    <w:rsid w:val="00844DE2"/>
    <w:rsid w:val="008459CD"/>
    <w:rsid w:val="00845B13"/>
    <w:rsid w:val="008502D6"/>
    <w:rsid w:val="00854DE9"/>
    <w:rsid w:val="00857473"/>
    <w:rsid w:val="0086182E"/>
    <w:rsid w:val="00861BC9"/>
    <w:rsid w:val="008622A3"/>
    <w:rsid w:val="008623E8"/>
    <w:rsid w:val="00863324"/>
    <w:rsid w:val="00864F38"/>
    <w:rsid w:val="00865B97"/>
    <w:rsid w:val="00877634"/>
    <w:rsid w:val="00877C4E"/>
    <w:rsid w:val="00885A13"/>
    <w:rsid w:val="008A19AA"/>
    <w:rsid w:val="008A3372"/>
    <w:rsid w:val="008A45A0"/>
    <w:rsid w:val="008A5EA7"/>
    <w:rsid w:val="008A64A2"/>
    <w:rsid w:val="008B0B87"/>
    <w:rsid w:val="008B18D4"/>
    <w:rsid w:val="008B2B16"/>
    <w:rsid w:val="008B4695"/>
    <w:rsid w:val="008B7F28"/>
    <w:rsid w:val="008C463D"/>
    <w:rsid w:val="008C5A0E"/>
    <w:rsid w:val="008C6154"/>
    <w:rsid w:val="008D1509"/>
    <w:rsid w:val="008D2D54"/>
    <w:rsid w:val="008D4EC6"/>
    <w:rsid w:val="008D51C3"/>
    <w:rsid w:val="008D6EC8"/>
    <w:rsid w:val="008E3A2C"/>
    <w:rsid w:val="008E4E35"/>
    <w:rsid w:val="008E6A52"/>
    <w:rsid w:val="008E74DC"/>
    <w:rsid w:val="008E7E6B"/>
    <w:rsid w:val="008F03CF"/>
    <w:rsid w:val="008F0874"/>
    <w:rsid w:val="008F0CCC"/>
    <w:rsid w:val="008F0D49"/>
    <w:rsid w:val="008F5DAD"/>
    <w:rsid w:val="008F5EFA"/>
    <w:rsid w:val="008F7506"/>
    <w:rsid w:val="0090483E"/>
    <w:rsid w:val="009112FD"/>
    <w:rsid w:val="00912984"/>
    <w:rsid w:val="009133A1"/>
    <w:rsid w:val="00914FCC"/>
    <w:rsid w:val="009164E6"/>
    <w:rsid w:val="00920541"/>
    <w:rsid w:val="00920A58"/>
    <w:rsid w:val="00921040"/>
    <w:rsid w:val="00925D3C"/>
    <w:rsid w:val="00926792"/>
    <w:rsid w:val="00927FC9"/>
    <w:rsid w:val="009326F0"/>
    <w:rsid w:val="009340DA"/>
    <w:rsid w:val="00934782"/>
    <w:rsid w:val="00935CFE"/>
    <w:rsid w:val="00935F9B"/>
    <w:rsid w:val="0093759C"/>
    <w:rsid w:val="00941A3B"/>
    <w:rsid w:val="0094247D"/>
    <w:rsid w:val="00943823"/>
    <w:rsid w:val="00943FD7"/>
    <w:rsid w:val="00946CB1"/>
    <w:rsid w:val="009502B1"/>
    <w:rsid w:val="009516F6"/>
    <w:rsid w:val="00952FF4"/>
    <w:rsid w:val="00953241"/>
    <w:rsid w:val="00953704"/>
    <w:rsid w:val="009543C0"/>
    <w:rsid w:val="0095507D"/>
    <w:rsid w:val="00957C0C"/>
    <w:rsid w:val="009609E5"/>
    <w:rsid w:val="009615CF"/>
    <w:rsid w:val="00964312"/>
    <w:rsid w:val="00971836"/>
    <w:rsid w:val="009727F9"/>
    <w:rsid w:val="00972FF5"/>
    <w:rsid w:val="00973AEA"/>
    <w:rsid w:val="0098077B"/>
    <w:rsid w:val="00982669"/>
    <w:rsid w:val="009867C2"/>
    <w:rsid w:val="00986F67"/>
    <w:rsid w:val="0098725C"/>
    <w:rsid w:val="009901E0"/>
    <w:rsid w:val="009922D3"/>
    <w:rsid w:val="0099366D"/>
    <w:rsid w:val="009961B0"/>
    <w:rsid w:val="00997C10"/>
    <w:rsid w:val="009A0C27"/>
    <w:rsid w:val="009A30C3"/>
    <w:rsid w:val="009A3471"/>
    <w:rsid w:val="009A6994"/>
    <w:rsid w:val="009B052F"/>
    <w:rsid w:val="009B1FE7"/>
    <w:rsid w:val="009B359E"/>
    <w:rsid w:val="009B5825"/>
    <w:rsid w:val="009B6569"/>
    <w:rsid w:val="009B65C7"/>
    <w:rsid w:val="009B74C1"/>
    <w:rsid w:val="009C09D4"/>
    <w:rsid w:val="009C0BB8"/>
    <w:rsid w:val="009C1068"/>
    <w:rsid w:val="009C27D8"/>
    <w:rsid w:val="009C3C0C"/>
    <w:rsid w:val="009C5AFD"/>
    <w:rsid w:val="009C6B8D"/>
    <w:rsid w:val="009C6D7E"/>
    <w:rsid w:val="009C6E27"/>
    <w:rsid w:val="009C7259"/>
    <w:rsid w:val="009D0171"/>
    <w:rsid w:val="009D0EED"/>
    <w:rsid w:val="009D2723"/>
    <w:rsid w:val="009D7CBB"/>
    <w:rsid w:val="009E171B"/>
    <w:rsid w:val="009E4133"/>
    <w:rsid w:val="009E41D2"/>
    <w:rsid w:val="009E475E"/>
    <w:rsid w:val="009E4B76"/>
    <w:rsid w:val="009E69CC"/>
    <w:rsid w:val="009E7827"/>
    <w:rsid w:val="009F1C42"/>
    <w:rsid w:val="009F2243"/>
    <w:rsid w:val="009F3C61"/>
    <w:rsid w:val="009F3E1D"/>
    <w:rsid w:val="00A001E9"/>
    <w:rsid w:val="00A005EC"/>
    <w:rsid w:val="00A00912"/>
    <w:rsid w:val="00A01F6E"/>
    <w:rsid w:val="00A02A87"/>
    <w:rsid w:val="00A030AC"/>
    <w:rsid w:val="00A032C8"/>
    <w:rsid w:val="00A06D24"/>
    <w:rsid w:val="00A073F3"/>
    <w:rsid w:val="00A077A8"/>
    <w:rsid w:val="00A118A7"/>
    <w:rsid w:val="00A12D1E"/>
    <w:rsid w:val="00A21604"/>
    <w:rsid w:val="00A24C26"/>
    <w:rsid w:val="00A2690D"/>
    <w:rsid w:val="00A300C9"/>
    <w:rsid w:val="00A328F7"/>
    <w:rsid w:val="00A33001"/>
    <w:rsid w:val="00A362B4"/>
    <w:rsid w:val="00A36440"/>
    <w:rsid w:val="00A371C0"/>
    <w:rsid w:val="00A406E1"/>
    <w:rsid w:val="00A41F55"/>
    <w:rsid w:val="00A4291B"/>
    <w:rsid w:val="00A432D5"/>
    <w:rsid w:val="00A45B79"/>
    <w:rsid w:val="00A525B7"/>
    <w:rsid w:val="00A5565F"/>
    <w:rsid w:val="00A56A56"/>
    <w:rsid w:val="00A60757"/>
    <w:rsid w:val="00A60EA8"/>
    <w:rsid w:val="00A6292B"/>
    <w:rsid w:val="00A62DC2"/>
    <w:rsid w:val="00A63E17"/>
    <w:rsid w:val="00A65743"/>
    <w:rsid w:val="00A66E28"/>
    <w:rsid w:val="00A70B73"/>
    <w:rsid w:val="00A71A62"/>
    <w:rsid w:val="00A71B5C"/>
    <w:rsid w:val="00A73267"/>
    <w:rsid w:val="00A74DC6"/>
    <w:rsid w:val="00A75FC7"/>
    <w:rsid w:val="00A76578"/>
    <w:rsid w:val="00A77E1C"/>
    <w:rsid w:val="00A811F3"/>
    <w:rsid w:val="00A86748"/>
    <w:rsid w:val="00A940DD"/>
    <w:rsid w:val="00A9435F"/>
    <w:rsid w:val="00A96230"/>
    <w:rsid w:val="00A9699E"/>
    <w:rsid w:val="00AA0A2E"/>
    <w:rsid w:val="00AA1BF6"/>
    <w:rsid w:val="00AA5F55"/>
    <w:rsid w:val="00AA674C"/>
    <w:rsid w:val="00AA77EA"/>
    <w:rsid w:val="00AB0FC0"/>
    <w:rsid w:val="00AB35CA"/>
    <w:rsid w:val="00AB3BC9"/>
    <w:rsid w:val="00AB53A0"/>
    <w:rsid w:val="00AB58BE"/>
    <w:rsid w:val="00AC09EA"/>
    <w:rsid w:val="00AC302E"/>
    <w:rsid w:val="00AC695C"/>
    <w:rsid w:val="00AD0087"/>
    <w:rsid w:val="00AD0B32"/>
    <w:rsid w:val="00AD19A8"/>
    <w:rsid w:val="00AD1C6A"/>
    <w:rsid w:val="00AD45FF"/>
    <w:rsid w:val="00AE0972"/>
    <w:rsid w:val="00AE2BEF"/>
    <w:rsid w:val="00AE3292"/>
    <w:rsid w:val="00AE40E5"/>
    <w:rsid w:val="00AE5A9F"/>
    <w:rsid w:val="00AE7039"/>
    <w:rsid w:val="00AF1EE0"/>
    <w:rsid w:val="00AF2899"/>
    <w:rsid w:val="00AF3677"/>
    <w:rsid w:val="00AF698C"/>
    <w:rsid w:val="00B021BB"/>
    <w:rsid w:val="00B02DB2"/>
    <w:rsid w:val="00B03DEA"/>
    <w:rsid w:val="00B04E98"/>
    <w:rsid w:val="00B06126"/>
    <w:rsid w:val="00B12F79"/>
    <w:rsid w:val="00B1683B"/>
    <w:rsid w:val="00B211E5"/>
    <w:rsid w:val="00B22544"/>
    <w:rsid w:val="00B22673"/>
    <w:rsid w:val="00B27064"/>
    <w:rsid w:val="00B31482"/>
    <w:rsid w:val="00B32340"/>
    <w:rsid w:val="00B36B72"/>
    <w:rsid w:val="00B4125C"/>
    <w:rsid w:val="00B42CD8"/>
    <w:rsid w:val="00B443F2"/>
    <w:rsid w:val="00B45EED"/>
    <w:rsid w:val="00B46065"/>
    <w:rsid w:val="00B46A38"/>
    <w:rsid w:val="00B517A5"/>
    <w:rsid w:val="00B517EC"/>
    <w:rsid w:val="00B52667"/>
    <w:rsid w:val="00B5433D"/>
    <w:rsid w:val="00B545B6"/>
    <w:rsid w:val="00B55211"/>
    <w:rsid w:val="00B6110D"/>
    <w:rsid w:val="00B638FE"/>
    <w:rsid w:val="00B64625"/>
    <w:rsid w:val="00B66EAB"/>
    <w:rsid w:val="00B72B90"/>
    <w:rsid w:val="00B72F4B"/>
    <w:rsid w:val="00B72FEA"/>
    <w:rsid w:val="00B7470F"/>
    <w:rsid w:val="00B75E33"/>
    <w:rsid w:val="00B82A36"/>
    <w:rsid w:val="00B82BE6"/>
    <w:rsid w:val="00B83445"/>
    <w:rsid w:val="00B83751"/>
    <w:rsid w:val="00B83E64"/>
    <w:rsid w:val="00B8469E"/>
    <w:rsid w:val="00B854F7"/>
    <w:rsid w:val="00B85F03"/>
    <w:rsid w:val="00B90700"/>
    <w:rsid w:val="00B90B13"/>
    <w:rsid w:val="00B91D06"/>
    <w:rsid w:val="00B939C4"/>
    <w:rsid w:val="00B93D4B"/>
    <w:rsid w:val="00B96949"/>
    <w:rsid w:val="00B97021"/>
    <w:rsid w:val="00BA1101"/>
    <w:rsid w:val="00BA482F"/>
    <w:rsid w:val="00BB516A"/>
    <w:rsid w:val="00BB76A0"/>
    <w:rsid w:val="00BC21A5"/>
    <w:rsid w:val="00BC234A"/>
    <w:rsid w:val="00BC5965"/>
    <w:rsid w:val="00BC5D8C"/>
    <w:rsid w:val="00BC65B6"/>
    <w:rsid w:val="00BD0081"/>
    <w:rsid w:val="00BD10BD"/>
    <w:rsid w:val="00BD188A"/>
    <w:rsid w:val="00BD23C5"/>
    <w:rsid w:val="00BD26AD"/>
    <w:rsid w:val="00BD3D11"/>
    <w:rsid w:val="00BD4A44"/>
    <w:rsid w:val="00BE127E"/>
    <w:rsid w:val="00BE1C64"/>
    <w:rsid w:val="00BE1D82"/>
    <w:rsid w:val="00BE30ED"/>
    <w:rsid w:val="00BE3A4C"/>
    <w:rsid w:val="00BE73A8"/>
    <w:rsid w:val="00BE796A"/>
    <w:rsid w:val="00BE7D29"/>
    <w:rsid w:val="00BF2ACA"/>
    <w:rsid w:val="00BF30A2"/>
    <w:rsid w:val="00BF382A"/>
    <w:rsid w:val="00BF4BE7"/>
    <w:rsid w:val="00BF5023"/>
    <w:rsid w:val="00C03AC4"/>
    <w:rsid w:val="00C03B5C"/>
    <w:rsid w:val="00C03E8A"/>
    <w:rsid w:val="00C044BF"/>
    <w:rsid w:val="00C04930"/>
    <w:rsid w:val="00C05066"/>
    <w:rsid w:val="00C0582B"/>
    <w:rsid w:val="00C05A6B"/>
    <w:rsid w:val="00C0750D"/>
    <w:rsid w:val="00C07C67"/>
    <w:rsid w:val="00C10AB2"/>
    <w:rsid w:val="00C1125B"/>
    <w:rsid w:val="00C13C32"/>
    <w:rsid w:val="00C14D12"/>
    <w:rsid w:val="00C15D3B"/>
    <w:rsid w:val="00C22D79"/>
    <w:rsid w:val="00C24DDB"/>
    <w:rsid w:val="00C25CFC"/>
    <w:rsid w:val="00C26660"/>
    <w:rsid w:val="00C26694"/>
    <w:rsid w:val="00C2678D"/>
    <w:rsid w:val="00C30323"/>
    <w:rsid w:val="00C3267E"/>
    <w:rsid w:val="00C35361"/>
    <w:rsid w:val="00C3540A"/>
    <w:rsid w:val="00C357E3"/>
    <w:rsid w:val="00C377B0"/>
    <w:rsid w:val="00C432B4"/>
    <w:rsid w:val="00C43755"/>
    <w:rsid w:val="00C43DAB"/>
    <w:rsid w:val="00C4429A"/>
    <w:rsid w:val="00C47A7B"/>
    <w:rsid w:val="00C515D3"/>
    <w:rsid w:val="00C516C9"/>
    <w:rsid w:val="00C54258"/>
    <w:rsid w:val="00C547D3"/>
    <w:rsid w:val="00C54B37"/>
    <w:rsid w:val="00C5558C"/>
    <w:rsid w:val="00C55EE6"/>
    <w:rsid w:val="00C56F4E"/>
    <w:rsid w:val="00C6453B"/>
    <w:rsid w:val="00C670A1"/>
    <w:rsid w:val="00C70C91"/>
    <w:rsid w:val="00C7118B"/>
    <w:rsid w:val="00C71BC5"/>
    <w:rsid w:val="00C72FAA"/>
    <w:rsid w:val="00C748D4"/>
    <w:rsid w:val="00C750D6"/>
    <w:rsid w:val="00C7532B"/>
    <w:rsid w:val="00C75E4B"/>
    <w:rsid w:val="00C80D8A"/>
    <w:rsid w:val="00C81205"/>
    <w:rsid w:val="00C81C5F"/>
    <w:rsid w:val="00C8219B"/>
    <w:rsid w:val="00C826A9"/>
    <w:rsid w:val="00C826C4"/>
    <w:rsid w:val="00C8439F"/>
    <w:rsid w:val="00C843A0"/>
    <w:rsid w:val="00C8471F"/>
    <w:rsid w:val="00C84A6A"/>
    <w:rsid w:val="00C850A6"/>
    <w:rsid w:val="00C90D11"/>
    <w:rsid w:val="00C924DD"/>
    <w:rsid w:val="00C9273F"/>
    <w:rsid w:val="00C950C4"/>
    <w:rsid w:val="00C95516"/>
    <w:rsid w:val="00C9617E"/>
    <w:rsid w:val="00C9657D"/>
    <w:rsid w:val="00C97109"/>
    <w:rsid w:val="00C9739C"/>
    <w:rsid w:val="00CA3AE4"/>
    <w:rsid w:val="00CA515F"/>
    <w:rsid w:val="00CA71FB"/>
    <w:rsid w:val="00CA74AA"/>
    <w:rsid w:val="00CB15B9"/>
    <w:rsid w:val="00CB33AE"/>
    <w:rsid w:val="00CB658A"/>
    <w:rsid w:val="00CB69BD"/>
    <w:rsid w:val="00CB7516"/>
    <w:rsid w:val="00CB7982"/>
    <w:rsid w:val="00CB7D92"/>
    <w:rsid w:val="00CC3366"/>
    <w:rsid w:val="00CC4AC8"/>
    <w:rsid w:val="00CC4C2B"/>
    <w:rsid w:val="00CC581B"/>
    <w:rsid w:val="00CC7596"/>
    <w:rsid w:val="00CD134C"/>
    <w:rsid w:val="00CD2926"/>
    <w:rsid w:val="00CD4B8C"/>
    <w:rsid w:val="00CD59FD"/>
    <w:rsid w:val="00CD7AD8"/>
    <w:rsid w:val="00CE2155"/>
    <w:rsid w:val="00CE6F86"/>
    <w:rsid w:val="00CF04D3"/>
    <w:rsid w:val="00CF2DE2"/>
    <w:rsid w:val="00CF75EF"/>
    <w:rsid w:val="00D00B35"/>
    <w:rsid w:val="00D02EF5"/>
    <w:rsid w:val="00D04B0B"/>
    <w:rsid w:val="00D04E02"/>
    <w:rsid w:val="00D10F34"/>
    <w:rsid w:val="00D13265"/>
    <w:rsid w:val="00D13F46"/>
    <w:rsid w:val="00D15297"/>
    <w:rsid w:val="00D15F37"/>
    <w:rsid w:val="00D160FC"/>
    <w:rsid w:val="00D17172"/>
    <w:rsid w:val="00D20013"/>
    <w:rsid w:val="00D20F89"/>
    <w:rsid w:val="00D2119A"/>
    <w:rsid w:val="00D221B7"/>
    <w:rsid w:val="00D2372E"/>
    <w:rsid w:val="00D2427F"/>
    <w:rsid w:val="00D2429C"/>
    <w:rsid w:val="00D24E55"/>
    <w:rsid w:val="00D252EA"/>
    <w:rsid w:val="00D26C9C"/>
    <w:rsid w:val="00D27E13"/>
    <w:rsid w:val="00D3011D"/>
    <w:rsid w:val="00D306F7"/>
    <w:rsid w:val="00D31A86"/>
    <w:rsid w:val="00D31C84"/>
    <w:rsid w:val="00D31C8C"/>
    <w:rsid w:val="00D342B0"/>
    <w:rsid w:val="00D34468"/>
    <w:rsid w:val="00D355E8"/>
    <w:rsid w:val="00D35E31"/>
    <w:rsid w:val="00D36657"/>
    <w:rsid w:val="00D42EF9"/>
    <w:rsid w:val="00D431D7"/>
    <w:rsid w:val="00D4425F"/>
    <w:rsid w:val="00D44AD7"/>
    <w:rsid w:val="00D46C4B"/>
    <w:rsid w:val="00D46E2F"/>
    <w:rsid w:val="00D479D8"/>
    <w:rsid w:val="00D51183"/>
    <w:rsid w:val="00D53378"/>
    <w:rsid w:val="00D553D0"/>
    <w:rsid w:val="00D60A04"/>
    <w:rsid w:val="00D61974"/>
    <w:rsid w:val="00D629AE"/>
    <w:rsid w:val="00D63C2B"/>
    <w:rsid w:val="00D65BF5"/>
    <w:rsid w:val="00D71062"/>
    <w:rsid w:val="00D73FE5"/>
    <w:rsid w:val="00D77BC6"/>
    <w:rsid w:val="00D8020D"/>
    <w:rsid w:val="00D80EB2"/>
    <w:rsid w:val="00D81F2E"/>
    <w:rsid w:val="00D82B3A"/>
    <w:rsid w:val="00D85989"/>
    <w:rsid w:val="00D86838"/>
    <w:rsid w:val="00D8697E"/>
    <w:rsid w:val="00D86E34"/>
    <w:rsid w:val="00D872BA"/>
    <w:rsid w:val="00D9010F"/>
    <w:rsid w:val="00D934DD"/>
    <w:rsid w:val="00D94B6A"/>
    <w:rsid w:val="00D95954"/>
    <w:rsid w:val="00D95E26"/>
    <w:rsid w:val="00DA2F5C"/>
    <w:rsid w:val="00DA3A6C"/>
    <w:rsid w:val="00DA3B4D"/>
    <w:rsid w:val="00DA3BC4"/>
    <w:rsid w:val="00DA4782"/>
    <w:rsid w:val="00DA4BF6"/>
    <w:rsid w:val="00DA505E"/>
    <w:rsid w:val="00DA5EB7"/>
    <w:rsid w:val="00DB3CB8"/>
    <w:rsid w:val="00DC34D2"/>
    <w:rsid w:val="00DC3827"/>
    <w:rsid w:val="00DC3BE5"/>
    <w:rsid w:val="00DC5590"/>
    <w:rsid w:val="00DC5C5B"/>
    <w:rsid w:val="00DC5F6D"/>
    <w:rsid w:val="00DC6665"/>
    <w:rsid w:val="00DC7557"/>
    <w:rsid w:val="00DD23E3"/>
    <w:rsid w:val="00DD4395"/>
    <w:rsid w:val="00DD4AE4"/>
    <w:rsid w:val="00DD52B0"/>
    <w:rsid w:val="00DD6420"/>
    <w:rsid w:val="00DD67D9"/>
    <w:rsid w:val="00DD6A98"/>
    <w:rsid w:val="00DD6D82"/>
    <w:rsid w:val="00DE02A9"/>
    <w:rsid w:val="00DE38FD"/>
    <w:rsid w:val="00DE3CE4"/>
    <w:rsid w:val="00DE427B"/>
    <w:rsid w:val="00DE5165"/>
    <w:rsid w:val="00DE6C40"/>
    <w:rsid w:val="00DF0314"/>
    <w:rsid w:val="00DF229C"/>
    <w:rsid w:val="00DF382D"/>
    <w:rsid w:val="00DF4F56"/>
    <w:rsid w:val="00DF6A6C"/>
    <w:rsid w:val="00DF6AE3"/>
    <w:rsid w:val="00DF7293"/>
    <w:rsid w:val="00DF7C4E"/>
    <w:rsid w:val="00E001D8"/>
    <w:rsid w:val="00E0142A"/>
    <w:rsid w:val="00E02142"/>
    <w:rsid w:val="00E021AA"/>
    <w:rsid w:val="00E0243D"/>
    <w:rsid w:val="00E02D33"/>
    <w:rsid w:val="00E044BB"/>
    <w:rsid w:val="00E05C8E"/>
    <w:rsid w:val="00E075AD"/>
    <w:rsid w:val="00E07870"/>
    <w:rsid w:val="00E1025D"/>
    <w:rsid w:val="00E10DB0"/>
    <w:rsid w:val="00E11BF0"/>
    <w:rsid w:val="00E12696"/>
    <w:rsid w:val="00E12EBD"/>
    <w:rsid w:val="00E15920"/>
    <w:rsid w:val="00E15B98"/>
    <w:rsid w:val="00E206A2"/>
    <w:rsid w:val="00E212C0"/>
    <w:rsid w:val="00E22449"/>
    <w:rsid w:val="00E24D8E"/>
    <w:rsid w:val="00E335A4"/>
    <w:rsid w:val="00E33E11"/>
    <w:rsid w:val="00E34A2D"/>
    <w:rsid w:val="00E35103"/>
    <w:rsid w:val="00E4366C"/>
    <w:rsid w:val="00E44838"/>
    <w:rsid w:val="00E46790"/>
    <w:rsid w:val="00E47F16"/>
    <w:rsid w:val="00E5032B"/>
    <w:rsid w:val="00E5273F"/>
    <w:rsid w:val="00E53F60"/>
    <w:rsid w:val="00E55143"/>
    <w:rsid w:val="00E578CB"/>
    <w:rsid w:val="00E61AB3"/>
    <w:rsid w:val="00E61B40"/>
    <w:rsid w:val="00E62A08"/>
    <w:rsid w:val="00E63EA6"/>
    <w:rsid w:val="00E653CD"/>
    <w:rsid w:val="00E653F0"/>
    <w:rsid w:val="00E71805"/>
    <w:rsid w:val="00E71B4B"/>
    <w:rsid w:val="00E72706"/>
    <w:rsid w:val="00E75CFA"/>
    <w:rsid w:val="00E84446"/>
    <w:rsid w:val="00E84498"/>
    <w:rsid w:val="00E84A38"/>
    <w:rsid w:val="00E85F7E"/>
    <w:rsid w:val="00E8672D"/>
    <w:rsid w:val="00E86D35"/>
    <w:rsid w:val="00E86FDF"/>
    <w:rsid w:val="00E90A95"/>
    <w:rsid w:val="00E90B50"/>
    <w:rsid w:val="00E90F0E"/>
    <w:rsid w:val="00E959A2"/>
    <w:rsid w:val="00EA2D90"/>
    <w:rsid w:val="00EA4297"/>
    <w:rsid w:val="00EB081E"/>
    <w:rsid w:val="00EB0B42"/>
    <w:rsid w:val="00EB1427"/>
    <w:rsid w:val="00EB157C"/>
    <w:rsid w:val="00EB1898"/>
    <w:rsid w:val="00EB25CC"/>
    <w:rsid w:val="00EB2E97"/>
    <w:rsid w:val="00EB31FC"/>
    <w:rsid w:val="00EB375B"/>
    <w:rsid w:val="00EB5065"/>
    <w:rsid w:val="00EB7EE9"/>
    <w:rsid w:val="00EC10F3"/>
    <w:rsid w:val="00EC1A92"/>
    <w:rsid w:val="00EC295C"/>
    <w:rsid w:val="00EC37C2"/>
    <w:rsid w:val="00EC444D"/>
    <w:rsid w:val="00EC7A31"/>
    <w:rsid w:val="00ED4366"/>
    <w:rsid w:val="00ED4F67"/>
    <w:rsid w:val="00ED7EE3"/>
    <w:rsid w:val="00EE0761"/>
    <w:rsid w:val="00EE1FBE"/>
    <w:rsid w:val="00EE2C78"/>
    <w:rsid w:val="00EE4B36"/>
    <w:rsid w:val="00EE7B68"/>
    <w:rsid w:val="00EF03D6"/>
    <w:rsid w:val="00EF39B6"/>
    <w:rsid w:val="00EF7E05"/>
    <w:rsid w:val="00F00973"/>
    <w:rsid w:val="00F01825"/>
    <w:rsid w:val="00F01E8A"/>
    <w:rsid w:val="00F0233E"/>
    <w:rsid w:val="00F07C00"/>
    <w:rsid w:val="00F07C43"/>
    <w:rsid w:val="00F07EB9"/>
    <w:rsid w:val="00F100E3"/>
    <w:rsid w:val="00F11579"/>
    <w:rsid w:val="00F11F83"/>
    <w:rsid w:val="00F13DA6"/>
    <w:rsid w:val="00F14647"/>
    <w:rsid w:val="00F20B8C"/>
    <w:rsid w:val="00F20C42"/>
    <w:rsid w:val="00F230F4"/>
    <w:rsid w:val="00F23E4D"/>
    <w:rsid w:val="00F241AB"/>
    <w:rsid w:val="00F24418"/>
    <w:rsid w:val="00F24424"/>
    <w:rsid w:val="00F245FD"/>
    <w:rsid w:val="00F254EC"/>
    <w:rsid w:val="00F27317"/>
    <w:rsid w:val="00F31AF5"/>
    <w:rsid w:val="00F36AD2"/>
    <w:rsid w:val="00F373F4"/>
    <w:rsid w:val="00F403D5"/>
    <w:rsid w:val="00F43365"/>
    <w:rsid w:val="00F45E79"/>
    <w:rsid w:val="00F47BA0"/>
    <w:rsid w:val="00F50922"/>
    <w:rsid w:val="00F51D40"/>
    <w:rsid w:val="00F5434E"/>
    <w:rsid w:val="00F548F7"/>
    <w:rsid w:val="00F550FD"/>
    <w:rsid w:val="00F57A4F"/>
    <w:rsid w:val="00F600CC"/>
    <w:rsid w:val="00F60760"/>
    <w:rsid w:val="00F62100"/>
    <w:rsid w:val="00F621CA"/>
    <w:rsid w:val="00F63363"/>
    <w:rsid w:val="00F72561"/>
    <w:rsid w:val="00F74EBA"/>
    <w:rsid w:val="00F7645E"/>
    <w:rsid w:val="00F80993"/>
    <w:rsid w:val="00F81193"/>
    <w:rsid w:val="00F81BD1"/>
    <w:rsid w:val="00F81F65"/>
    <w:rsid w:val="00F83607"/>
    <w:rsid w:val="00F83E17"/>
    <w:rsid w:val="00F83E78"/>
    <w:rsid w:val="00F844F2"/>
    <w:rsid w:val="00F863AF"/>
    <w:rsid w:val="00F864D0"/>
    <w:rsid w:val="00F86B24"/>
    <w:rsid w:val="00F914D7"/>
    <w:rsid w:val="00F9354B"/>
    <w:rsid w:val="00F969E1"/>
    <w:rsid w:val="00FA2546"/>
    <w:rsid w:val="00FA4A1C"/>
    <w:rsid w:val="00FA4F18"/>
    <w:rsid w:val="00FA6305"/>
    <w:rsid w:val="00FA69B1"/>
    <w:rsid w:val="00FA6EDD"/>
    <w:rsid w:val="00FB0A95"/>
    <w:rsid w:val="00FB0F11"/>
    <w:rsid w:val="00FB2553"/>
    <w:rsid w:val="00FB3CC4"/>
    <w:rsid w:val="00FB3F00"/>
    <w:rsid w:val="00FB4951"/>
    <w:rsid w:val="00FB4973"/>
    <w:rsid w:val="00FB5581"/>
    <w:rsid w:val="00FC189E"/>
    <w:rsid w:val="00FC3ECF"/>
    <w:rsid w:val="00FC4643"/>
    <w:rsid w:val="00FC48B8"/>
    <w:rsid w:val="00FC6ABB"/>
    <w:rsid w:val="00FC74B8"/>
    <w:rsid w:val="00FC7D00"/>
    <w:rsid w:val="00FD10DF"/>
    <w:rsid w:val="00FD35AB"/>
    <w:rsid w:val="00FD3ACB"/>
    <w:rsid w:val="00FD503B"/>
    <w:rsid w:val="00FD5932"/>
    <w:rsid w:val="00FD59A1"/>
    <w:rsid w:val="00FE17AA"/>
    <w:rsid w:val="00FE29DD"/>
    <w:rsid w:val="00FE3500"/>
    <w:rsid w:val="00FE4B61"/>
    <w:rsid w:val="00FE6CB4"/>
    <w:rsid w:val="00FF0840"/>
    <w:rsid w:val="00FF2E07"/>
    <w:rsid w:val="00FF3F7E"/>
    <w:rsid w:val="00FF52DA"/>
    <w:rsid w:val="00FF577F"/>
    <w:rsid w:val="00FF7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uiPriority w:val="5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AE09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E097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D3D1D"/>
    <w:rPr>
      <w:rFonts w:ascii="Calibri" w:hAnsi="Calibri"/>
      <w:sz w:val="22"/>
      <w:szCs w:val="22"/>
    </w:rPr>
  </w:style>
  <w:style w:type="paragraph" w:styleId="aa">
    <w:name w:val="List Paragraph"/>
    <w:basedOn w:val="a"/>
    <w:uiPriority w:val="34"/>
    <w:qFormat/>
    <w:rsid w:val="000B2BA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090E2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uiPriority w:val="5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AE09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E097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D3D1D"/>
    <w:rPr>
      <w:rFonts w:ascii="Calibri" w:hAnsi="Calibri"/>
      <w:sz w:val="22"/>
      <w:szCs w:val="22"/>
    </w:rPr>
  </w:style>
  <w:style w:type="paragraph" w:styleId="aa">
    <w:name w:val="List Paragraph"/>
    <w:basedOn w:val="a"/>
    <w:uiPriority w:val="34"/>
    <w:qFormat/>
    <w:rsid w:val="000B2BA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090E2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4B200-5BE9-47AA-9E3D-45F6F44F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4</TotalTime>
  <Pages>28</Pages>
  <Words>3608</Words>
  <Characters>29456</Characters>
  <Application>Microsoft Office Word</Application>
  <DocSecurity>0</DocSecurity>
  <Lines>245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32999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Соколова Надежда Николаевна</cp:lastModifiedBy>
  <cp:revision>3</cp:revision>
  <cp:lastPrinted>2022-12-06T03:45:00Z</cp:lastPrinted>
  <dcterms:created xsi:type="dcterms:W3CDTF">2022-12-05T03:17:00Z</dcterms:created>
  <dcterms:modified xsi:type="dcterms:W3CDTF">2022-12-06T03:47:00Z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1621141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